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3BB4" w:rsidRPr="00556566" w:rsidRDefault="00FB0C6E" w:rsidP="00D03BB4">
      <w:pPr>
        <w:jc w:val="center"/>
        <w:rPr>
          <w:b/>
        </w:rPr>
      </w:pPr>
      <w:r w:rsidRPr="00556566">
        <w:rPr>
          <w:b/>
        </w:rPr>
        <w:t xml:space="preserve">ACAT Meeting Minutes from the </w:t>
      </w:r>
      <w:r w:rsidR="00A65FA8">
        <w:rPr>
          <w:b/>
        </w:rPr>
        <w:t>October 14</w:t>
      </w:r>
      <w:r w:rsidR="00AF18D4" w:rsidRPr="00556566">
        <w:rPr>
          <w:b/>
        </w:rPr>
        <w:t xml:space="preserve">, </w:t>
      </w:r>
      <w:r w:rsidRPr="00556566">
        <w:rPr>
          <w:b/>
        </w:rPr>
        <w:t>201</w:t>
      </w:r>
      <w:r w:rsidR="00990965">
        <w:rPr>
          <w:b/>
        </w:rPr>
        <w:t>4</w:t>
      </w:r>
      <w:r w:rsidRPr="00556566">
        <w:rPr>
          <w:b/>
        </w:rPr>
        <w:t xml:space="preserve"> Regular Meeting</w:t>
      </w:r>
    </w:p>
    <w:p w:rsidR="00D03BB4" w:rsidRPr="00556566" w:rsidRDefault="00866B5A" w:rsidP="002A1A01">
      <w:pPr>
        <w:tabs>
          <w:tab w:val="left" w:pos="2340"/>
        </w:tabs>
        <w:spacing w:after="160"/>
      </w:pPr>
      <w:r w:rsidRPr="00556566">
        <w:rPr>
          <w:b/>
        </w:rPr>
        <w:t>Call Meeting to Order</w:t>
      </w:r>
      <w:r w:rsidR="00FB0C6E" w:rsidRPr="00556566">
        <w:rPr>
          <w:b/>
        </w:rPr>
        <w:t>:</w:t>
      </w:r>
      <w:r w:rsidR="005845AE" w:rsidRPr="00556566">
        <w:t xml:space="preserve"> </w:t>
      </w:r>
      <w:r w:rsidR="002A1A01" w:rsidRPr="00556566">
        <w:tab/>
      </w:r>
      <w:r w:rsidR="00A31890" w:rsidRPr="00556566">
        <w:t>9:</w:t>
      </w:r>
      <w:r w:rsidR="00DA2052">
        <w:t>33</w:t>
      </w:r>
      <w:r w:rsidR="005845AE" w:rsidRPr="00556566">
        <w:t xml:space="preserve"> a.m.</w:t>
      </w:r>
    </w:p>
    <w:p w:rsidR="00514E5F" w:rsidRDefault="00866B5A" w:rsidP="0034642D">
      <w:pPr>
        <w:pStyle w:val="NoSpacing"/>
        <w:tabs>
          <w:tab w:val="left" w:pos="2340"/>
        </w:tabs>
        <w:spacing w:line="276" w:lineRule="auto"/>
        <w:ind w:left="2340" w:hanging="2340"/>
      </w:pPr>
      <w:r w:rsidRPr="00556566">
        <w:rPr>
          <w:b/>
        </w:rPr>
        <w:t>ACAT Members Present</w:t>
      </w:r>
      <w:r w:rsidR="00231049" w:rsidRPr="00556566">
        <w:rPr>
          <w:b/>
        </w:rPr>
        <w:t>:</w:t>
      </w:r>
      <w:r w:rsidR="00231049" w:rsidRPr="00556566">
        <w:t xml:space="preserve">  </w:t>
      </w:r>
      <w:r w:rsidR="00231049" w:rsidRPr="00556566">
        <w:tab/>
      </w:r>
      <w:r w:rsidR="006206B4">
        <w:t>Andrew Terry</w:t>
      </w:r>
    </w:p>
    <w:p w:rsidR="00FD510D" w:rsidRDefault="00FD510D" w:rsidP="00FD510D">
      <w:pPr>
        <w:pStyle w:val="NoSpacing"/>
        <w:tabs>
          <w:tab w:val="left" w:pos="2340"/>
        </w:tabs>
        <w:spacing w:line="276" w:lineRule="auto"/>
      </w:pPr>
      <w:r>
        <w:tab/>
        <w:t>Leigh Golden</w:t>
      </w:r>
      <w:r w:rsidR="0034642D">
        <w:t xml:space="preserve"> </w:t>
      </w:r>
    </w:p>
    <w:p w:rsidR="0027553A" w:rsidRDefault="0027553A" w:rsidP="003B5375">
      <w:pPr>
        <w:pStyle w:val="NoSpacing"/>
        <w:tabs>
          <w:tab w:val="left" w:pos="2340"/>
        </w:tabs>
        <w:spacing w:line="276" w:lineRule="auto"/>
        <w:ind w:left="2340" w:hanging="180"/>
      </w:pPr>
      <w:r>
        <w:tab/>
        <w:t>Deborah Croyle</w:t>
      </w:r>
    </w:p>
    <w:p w:rsidR="009A3918" w:rsidRDefault="008D13B4" w:rsidP="003B5375">
      <w:pPr>
        <w:pStyle w:val="NoSpacing"/>
        <w:tabs>
          <w:tab w:val="left" w:pos="2340"/>
        </w:tabs>
        <w:spacing w:line="276" w:lineRule="auto"/>
        <w:ind w:left="2340" w:hanging="180"/>
      </w:pPr>
      <w:r>
        <w:tab/>
        <w:t>Robert Anderson</w:t>
      </w:r>
      <w:r w:rsidR="004F24D4">
        <w:t xml:space="preserve"> </w:t>
      </w:r>
    </w:p>
    <w:p w:rsidR="00DA2052" w:rsidRDefault="009A3918" w:rsidP="003B5375">
      <w:pPr>
        <w:pStyle w:val="NoSpacing"/>
        <w:tabs>
          <w:tab w:val="left" w:pos="2340"/>
        </w:tabs>
        <w:spacing w:line="276" w:lineRule="auto"/>
        <w:ind w:left="2340" w:hanging="180"/>
      </w:pPr>
      <w:r>
        <w:tab/>
      </w:r>
      <w:r w:rsidR="00DA2052">
        <w:t>Christopher Cage</w:t>
      </w:r>
    </w:p>
    <w:p w:rsidR="008D13B4" w:rsidRDefault="00DA2052" w:rsidP="003B5375">
      <w:pPr>
        <w:pStyle w:val="NoSpacing"/>
        <w:tabs>
          <w:tab w:val="left" w:pos="2340"/>
        </w:tabs>
        <w:spacing w:line="276" w:lineRule="auto"/>
        <w:ind w:left="2340" w:hanging="180"/>
      </w:pPr>
      <w:r>
        <w:tab/>
        <w:t>Tom Combs</w:t>
      </w:r>
      <w:r w:rsidR="008D13B4">
        <w:t xml:space="preserve"> </w:t>
      </w:r>
    </w:p>
    <w:p w:rsidR="0034642D" w:rsidRDefault="0034642D" w:rsidP="003B5375">
      <w:pPr>
        <w:pStyle w:val="NoSpacing"/>
        <w:tabs>
          <w:tab w:val="left" w:pos="2340"/>
        </w:tabs>
        <w:spacing w:line="276" w:lineRule="auto"/>
        <w:ind w:left="2340" w:hanging="180"/>
      </w:pPr>
    </w:p>
    <w:p w:rsidR="0034642D" w:rsidRPr="0034642D" w:rsidRDefault="0034642D" w:rsidP="0034642D">
      <w:pPr>
        <w:pStyle w:val="NoSpacing"/>
        <w:tabs>
          <w:tab w:val="left" w:pos="2340"/>
        </w:tabs>
        <w:spacing w:line="276" w:lineRule="auto"/>
      </w:pPr>
      <w:r>
        <w:rPr>
          <w:b/>
        </w:rPr>
        <w:t>ACAT Members Absent:</w:t>
      </w:r>
      <w:r>
        <w:rPr>
          <w:b/>
        </w:rPr>
        <w:tab/>
      </w:r>
      <w:r w:rsidR="00DA2052">
        <w:t>None</w:t>
      </w:r>
    </w:p>
    <w:p w:rsidR="003E682C" w:rsidRDefault="003E682C" w:rsidP="003B5375">
      <w:pPr>
        <w:pStyle w:val="NoSpacing"/>
        <w:tabs>
          <w:tab w:val="left" w:pos="2340"/>
        </w:tabs>
        <w:spacing w:line="276" w:lineRule="auto"/>
        <w:ind w:left="2340" w:hanging="180"/>
      </w:pPr>
    </w:p>
    <w:p w:rsidR="00DA2052" w:rsidRDefault="00866B5A" w:rsidP="00AF46AE">
      <w:pPr>
        <w:pStyle w:val="NoSpacing"/>
        <w:tabs>
          <w:tab w:val="left" w:pos="2340"/>
        </w:tabs>
        <w:spacing w:line="276" w:lineRule="auto"/>
        <w:ind w:left="2340" w:hanging="2340"/>
      </w:pPr>
      <w:r w:rsidRPr="00556566">
        <w:rPr>
          <w:b/>
        </w:rPr>
        <w:t>Staff Present</w:t>
      </w:r>
      <w:r w:rsidR="00231049" w:rsidRPr="00556566">
        <w:rPr>
          <w:b/>
        </w:rPr>
        <w:t>:</w:t>
      </w:r>
      <w:r w:rsidR="00231049" w:rsidRPr="00556566">
        <w:t xml:space="preserve">  </w:t>
      </w:r>
      <w:r w:rsidR="00231049" w:rsidRPr="00556566">
        <w:tab/>
      </w:r>
      <w:r w:rsidR="00DA2052">
        <w:t>Kevin Smith, General Manager</w:t>
      </w:r>
    </w:p>
    <w:p w:rsidR="00514E5F" w:rsidRDefault="00DA2052" w:rsidP="00AF46AE">
      <w:pPr>
        <w:pStyle w:val="NoSpacing"/>
        <w:tabs>
          <w:tab w:val="left" w:pos="2340"/>
        </w:tabs>
        <w:spacing w:line="276" w:lineRule="auto"/>
        <w:ind w:left="2340" w:hanging="2340"/>
      </w:pPr>
      <w:r>
        <w:tab/>
      </w:r>
      <w:r w:rsidR="00E34278" w:rsidRPr="00556566">
        <w:t xml:space="preserve">Hardy Bullock, </w:t>
      </w:r>
      <w:r w:rsidR="00D35507">
        <w:t xml:space="preserve">Director of Aviation and </w:t>
      </w:r>
      <w:r w:rsidR="009355A5">
        <w:t>Community</w:t>
      </w:r>
      <w:r w:rsidR="00D35507">
        <w:t xml:space="preserve"> Services</w:t>
      </w:r>
    </w:p>
    <w:p w:rsidR="00770E8D" w:rsidRPr="00C01916" w:rsidRDefault="00E103E4" w:rsidP="00C01916">
      <w:pPr>
        <w:pStyle w:val="NoSpacing"/>
        <w:tabs>
          <w:tab w:val="left" w:pos="2340"/>
        </w:tabs>
        <w:spacing w:line="276" w:lineRule="auto"/>
        <w:ind w:left="2340" w:hanging="2340"/>
      </w:pPr>
      <w:r>
        <w:rPr>
          <w:b/>
        </w:rPr>
        <w:tab/>
      </w:r>
      <w:r w:rsidR="00FD510D">
        <w:t>Mike Cooke, Aviation and Community Services Manager</w:t>
      </w:r>
    </w:p>
    <w:p w:rsidR="002321B6" w:rsidRDefault="00770E8D" w:rsidP="00770E8D">
      <w:pPr>
        <w:pStyle w:val="NoSpacing"/>
        <w:tabs>
          <w:tab w:val="left" w:pos="2340"/>
        </w:tabs>
        <w:spacing w:line="276" w:lineRule="auto"/>
        <w:ind w:left="2340" w:hanging="2340"/>
      </w:pPr>
      <w:r>
        <w:tab/>
      </w:r>
      <w:r w:rsidR="004F24D4">
        <w:t>Marc Lamb, Aviation and Community Services Associate</w:t>
      </w:r>
    </w:p>
    <w:p w:rsidR="009A3918" w:rsidRPr="00770E8D" w:rsidRDefault="009A3918" w:rsidP="00770E8D">
      <w:pPr>
        <w:pStyle w:val="NoSpacing"/>
        <w:tabs>
          <w:tab w:val="left" w:pos="2340"/>
        </w:tabs>
        <w:spacing w:line="276" w:lineRule="auto"/>
        <w:ind w:left="2340" w:hanging="2340"/>
      </w:pPr>
      <w:r>
        <w:tab/>
        <w:t>Lauren Tapia, Administrative Clerk</w:t>
      </w:r>
    </w:p>
    <w:p w:rsidR="00231049" w:rsidRPr="00556566" w:rsidRDefault="00231049" w:rsidP="00231049">
      <w:pPr>
        <w:pStyle w:val="NoSpacing"/>
        <w:tabs>
          <w:tab w:val="left" w:pos="2340"/>
        </w:tabs>
        <w:rPr>
          <w:b/>
        </w:rPr>
      </w:pPr>
    </w:p>
    <w:p w:rsidR="00EF4C94" w:rsidRPr="00556566" w:rsidRDefault="00EF4C94" w:rsidP="009F66F4">
      <w:pPr>
        <w:spacing w:after="160"/>
      </w:pPr>
      <w:r w:rsidRPr="00556566">
        <w:rPr>
          <w:b/>
        </w:rPr>
        <w:t>Public Present:</w:t>
      </w:r>
      <w:r w:rsidR="004A6F43" w:rsidRPr="00556566">
        <w:rPr>
          <w:b/>
        </w:rPr>
        <w:t xml:space="preserve"> </w:t>
      </w:r>
      <w:r w:rsidRPr="00556566">
        <w:rPr>
          <w:b/>
        </w:rPr>
        <w:t xml:space="preserve"> </w:t>
      </w:r>
      <w:r w:rsidR="00DA2052">
        <w:rPr>
          <w:b/>
        </w:rPr>
        <w:t>2</w:t>
      </w:r>
    </w:p>
    <w:p w:rsidR="00F80C58" w:rsidRPr="00B908B2" w:rsidRDefault="00B908B2" w:rsidP="009F66F4">
      <w:pPr>
        <w:spacing w:after="160"/>
      </w:pPr>
      <w:r>
        <w:rPr>
          <w:b/>
        </w:rPr>
        <w:t xml:space="preserve">SPECIAL ORDERS OF BUSINESS: </w:t>
      </w:r>
      <w:r w:rsidR="00DA2052">
        <w:t xml:space="preserve">Mr. Bullock stated that the November ACAT meeting falls on a holiday and asked the Committee to check their schedules and choose an alternate date for the meeting. Committee members will email Mr. Bullock with their availability. Mr. Bullock also stated that he would like to add the following items to the agenda: an action item for Pilot Incentives and to discuss ACAT officer selection as Mr. Herrick did not select an appointment to </w:t>
      </w:r>
      <w:r w:rsidR="0010405A">
        <w:t>ACAT; the Chair reverts to Mr. Anderson, Interim Chair</w:t>
      </w:r>
      <w:r w:rsidR="00DA2052">
        <w:t xml:space="preserve">. </w:t>
      </w:r>
    </w:p>
    <w:p w:rsidR="00343BC4" w:rsidRPr="00556566" w:rsidRDefault="00054CD8" w:rsidP="00C96007">
      <w:pPr>
        <w:spacing w:after="160"/>
        <w:rPr>
          <w:rFonts w:cs="Calibri"/>
        </w:rPr>
      </w:pPr>
      <w:r w:rsidRPr="00556566">
        <w:rPr>
          <w:rFonts w:cs="Calibri"/>
          <w:b/>
        </w:rPr>
        <w:t xml:space="preserve">PUBLIC COMMENT:  </w:t>
      </w:r>
      <w:r w:rsidR="00DA2052">
        <w:rPr>
          <w:rFonts w:cs="Calibri"/>
        </w:rPr>
        <w:t>Mr. Tom Van Berkem welcomed the new ACAT Committee members.</w:t>
      </w:r>
    </w:p>
    <w:p w:rsidR="00407CB4" w:rsidRPr="005B26A4" w:rsidRDefault="00054CD8" w:rsidP="009F66F4">
      <w:pPr>
        <w:spacing w:after="160"/>
        <w:rPr>
          <w:b/>
        </w:rPr>
      </w:pPr>
      <w:r w:rsidRPr="00556566">
        <w:rPr>
          <w:b/>
        </w:rPr>
        <w:t>CONSENT CALENDAR</w:t>
      </w:r>
    </w:p>
    <w:p w:rsidR="009354E7" w:rsidRDefault="00407CB4" w:rsidP="00D55F7D">
      <w:pPr>
        <w:pStyle w:val="ListParagraph"/>
        <w:numPr>
          <w:ilvl w:val="0"/>
          <w:numId w:val="4"/>
        </w:numPr>
        <w:spacing w:after="160"/>
      </w:pPr>
      <w:r w:rsidRPr="00556566">
        <w:t xml:space="preserve">Minutes of the ACAT </w:t>
      </w:r>
      <w:r w:rsidR="00DA2052">
        <w:t>September 9</w:t>
      </w:r>
      <w:r w:rsidRPr="00556566">
        <w:t>, 201</w:t>
      </w:r>
      <w:r w:rsidR="00396E85">
        <w:t>4</w:t>
      </w:r>
      <w:r w:rsidRPr="00556566">
        <w:t xml:space="preserve"> </w:t>
      </w:r>
      <w:r w:rsidR="009354E7" w:rsidRPr="00556566">
        <w:t>Regular Meeting</w:t>
      </w:r>
    </w:p>
    <w:p w:rsidR="00E70A7B" w:rsidRDefault="00E70A7B" w:rsidP="00E70A7B">
      <w:pPr>
        <w:spacing w:after="160"/>
      </w:pPr>
      <w:r>
        <w:t xml:space="preserve">Member </w:t>
      </w:r>
      <w:r w:rsidR="00DA2052">
        <w:t>Croyle</w:t>
      </w:r>
      <w:r>
        <w:t xml:space="preserve"> requested that the Minutes of the ACAT </w:t>
      </w:r>
      <w:r w:rsidR="00DA2052">
        <w:t>September 9</w:t>
      </w:r>
      <w:r>
        <w:t>, 2014 regular meeting be pulled.</w:t>
      </w:r>
    </w:p>
    <w:p w:rsidR="00DA2052" w:rsidRDefault="00DA2052" w:rsidP="00DA2052">
      <w:r>
        <w:t>Member Croyle made a couple corrections on the Minutes from the September ACAT meeting, which were duly noted.</w:t>
      </w:r>
    </w:p>
    <w:p w:rsidR="00DA2052" w:rsidRDefault="00DA2052" w:rsidP="00DA2052">
      <w:r>
        <w:t xml:space="preserve">Member Terry questioned the placement of “Adjourn” before the motion to adjourn. </w:t>
      </w:r>
    </w:p>
    <w:p w:rsidR="00047E1C" w:rsidRPr="00047E1C" w:rsidRDefault="00047E1C" w:rsidP="00FB3D2E">
      <w:r>
        <w:rPr>
          <w:b/>
        </w:rPr>
        <w:t xml:space="preserve">PUBLIC COMMENT: </w:t>
      </w:r>
      <w:r>
        <w:t>None</w:t>
      </w:r>
    </w:p>
    <w:p w:rsidR="002A4FC3" w:rsidRDefault="009354E7" w:rsidP="002A4FC3">
      <w:pPr>
        <w:spacing w:after="160"/>
      </w:pPr>
      <w:r w:rsidRPr="00556566">
        <w:rPr>
          <w:b/>
          <w:u w:val="single"/>
        </w:rPr>
        <w:t>MOTION #</w:t>
      </w:r>
      <w:r w:rsidR="0033308D" w:rsidRPr="00556566">
        <w:rPr>
          <w:b/>
          <w:u w:val="single"/>
        </w:rPr>
        <w:t>1</w:t>
      </w:r>
      <w:r w:rsidRPr="00556566">
        <w:rPr>
          <w:b/>
          <w:u w:val="single"/>
        </w:rPr>
        <w:t>:</w:t>
      </w:r>
      <w:r w:rsidRPr="00556566">
        <w:t xml:space="preserve">  </w:t>
      </w:r>
      <w:r w:rsidR="003A0F28" w:rsidRPr="00556566">
        <w:t xml:space="preserve">Member </w:t>
      </w:r>
      <w:r w:rsidR="00DA2052">
        <w:t>Terry</w:t>
      </w:r>
      <w:r w:rsidR="002A1A01" w:rsidRPr="00556566">
        <w:t xml:space="preserve"> </w:t>
      </w:r>
      <w:r w:rsidRPr="00556566">
        <w:t>moved to approve the Minutes of the ACAT</w:t>
      </w:r>
      <w:r w:rsidR="0008031B" w:rsidRPr="00556566">
        <w:t xml:space="preserve"> </w:t>
      </w:r>
      <w:r w:rsidR="00DA2052">
        <w:t>September</w:t>
      </w:r>
      <w:r w:rsidR="0034642D">
        <w:t xml:space="preserve"> </w:t>
      </w:r>
      <w:r w:rsidR="00DA2052">
        <w:t>9</w:t>
      </w:r>
      <w:r w:rsidR="00AA374F" w:rsidRPr="00556566">
        <w:t>,</w:t>
      </w:r>
      <w:r w:rsidRPr="00556566">
        <w:t xml:space="preserve"> </w:t>
      </w:r>
      <w:r w:rsidR="002D3820" w:rsidRPr="00556566">
        <w:t>201</w:t>
      </w:r>
      <w:r w:rsidR="00396E85">
        <w:t>4</w:t>
      </w:r>
      <w:r w:rsidR="000C79B3">
        <w:t xml:space="preserve"> r</w:t>
      </w:r>
      <w:r w:rsidR="002D3820" w:rsidRPr="00556566">
        <w:t>egular</w:t>
      </w:r>
      <w:r w:rsidRPr="00556566">
        <w:t xml:space="preserve"> Meeting</w:t>
      </w:r>
      <w:r w:rsidR="00E70A7B">
        <w:t xml:space="preserve"> as revised</w:t>
      </w:r>
      <w:r w:rsidR="009A3918">
        <w:t>.</w:t>
      </w:r>
      <w:r w:rsidR="00047E1C">
        <w:t xml:space="preserve"> </w:t>
      </w:r>
      <w:r w:rsidRPr="00556566">
        <w:t xml:space="preserve"> </w:t>
      </w:r>
      <w:r w:rsidR="002A1A01" w:rsidRPr="00556566">
        <w:t xml:space="preserve">Member </w:t>
      </w:r>
      <w:r w:rsidR="0034642D">
        <w:t>Croyle</w:t>
      </w:r>
      <w:r w:rsidR="002A1A01" w:rsidRPr="00556566">
        <w:t xml:space="preserve"> s</w:t>
      </w:r>
      <w:r w:rsidRPr="00556566">
        <w:t xml:space="preserve">econded the motion.  </w:t>
      </w:r>
      <w:r w:rsidR="006206B4">
        <w:t xml:space="preserve">Members </w:t>
      </w:r>
      <w:r w:rsidR="00047E1C">
        <w:t>Terry</w:t>
      </w:r>
      <w:r w:rsidR="0046450D">
        <w:t xml:space="preserve">, </w:t>
      </w:r>
      <w:r w:rsidR="0034642D">
        <w:t xml:space="preserve">Anderson, </w:t>
      </w:r>
      <w:r w:rsidR="00DA2052">
        <w:t xml:space="preserve">Golden, Gage, Combs </w:t>
      </w:r>
      <w:r w:rsidR="006C3AB7">
        <w:t>and</w:t>
      </w:r>
      <w:r w:rsidR="00FD4657">
        <w:t xml:space="preserve"> </w:t>
      </w:r>
      <w:r w:rsidR="006C3AB7">
        <w:t xml:space="preserve">Croyle </w:t>
      </w:r>
      <w:r w:rsidR="005D179B" w:rsidRPr="00556566">
        <w:t>v</w:t>
      </w:r>
      <w:r w:rsidR="002A4FC3" w:rsidRPr="00556566">
        <w:t>oted in favor of the motion.  The motion passed.</w:t>
      </w:r>
      <w:r w:rsidR="006C3AB7">
        <w:t xml:space="preserve">  </w:t>
      </w:r>
    </w:p>
    <w:p w:rsidR="0034642D" w:rsidRDefault="00DA2052" w:rsidP="003E2E43">
      <w:pPr>
        <w:spacing w:after="160"/>
        <w:rPr>
          <w:rFonts w:cs="Calibri"/>
          <w:b/>
        </w:rPr>
      </w:pPr>
      <w:r>
        <w:rPr>
          <w:rFonts w:cs="Calibri"/>
          <w:b/>
        </w:rPr>
        <w:t>WELCOME NEW ACAT MEMERS</w:t>
      </w:r>
    </w:p>
    <w:p w:rsidR="00DA2052" w:rsidRDefault="00DA2052" w:rsidP="003E2E43">
      <w:pPr>
        <w:spacing w:after="160"/>
        <w:rPr>
          <w:rFonts w:cs="Calibri"/>
        </w:rPr>
      </w:pPr>
      <w:r>
        <w:rPr>
          <w:rFonts w:cs="Calibri"/>
        </w:rPr>
        <w:t xml:space="preserve">Member Gage and Combs gave a brief introduction about themselves and thanked the Board for voting them in. </w:t>
      </w:r>
    </w:p>
    <w:p w:rsidR="00DA2052" w:rsidRPr="00DA2052" w:rsidRDefault="00DA2052" w:rsidP="003E2E43">
      <w:pPr>
        <w:spacing w:after="160"/>
        <w:rPr>
          <w:rFonts w:cs="Calibri"/>
        </w:rPr>
      </w:pPr>
      <w:r>
        <w:rPr>
          <w:rFonts w:cs="Calibri"/>
        </w:rPr>
        <w:lastRenderedPageBreak/>
        <w:t xml:space="preserve">Member Terry suggested current committee members introduce themselves. Current Committee member introductions were made, as well as District staff introductions. </w:t>
      </w:r>
    </w:p>
    <w:p w:rsidR="00E70A7B" w:rsidRDefault="003D2A88" w:rsidP="00DA2052">
      <w:pPr>
        <w:spacing w:after="160"/>
      </w:pPr>
      <w:r>
        <w:rPr>
          <w:rFonts w:cs="Calibri"/>
          <w:b/>
        </w:rPr>
        <w:t xml:space="preserve">PUBLIC COMMENT: </w:t>
      </w:r>
      <w:r w:rsidR="00DA2052">
        <w:rPr>
          <w:rFonts w:cs="Calibri"/>
        </w:rPr>
        <w:t>None</w:t>
      </w:r>
    </w:p>
    <w:p w:rsidR="00E70A7B" w:rsidRDefault="00DA2052" w:rsidP="00620C97">
      <w:pPr>
        <w:spacing w:after="160"/>
        <w:rPr>
          <w:rFonts w:cs="Calibri"/>
          <w:b/>
        </w:rPr>
      </w:pPr>
      <w:r>
        <w:rPr>
          <w:rFonts w:cs="Calibri"/>
          <w:b/>
        </w:rPr>
        <w:t>ACAT OFFICER SELECTIONS</w:t>
      </w:r>
    </w:p>
    <w:p w:rsidR="0034642D" w:rsidRPr="0034642D" w:rsidRDefault="00DA2052" w:rsidP="00620C97">
      <w:pPr>
        <w:spacing w:after="160"/>
        <w:rPr>
          <w:rFonts w:cs="Calibri"/>
        </w:rPr>
      </w:pPr>
      <w:r>
        <w:rPr>
          <w:rFonts w:cs="Calibri"/>
        </w:rPr>
        <w:t xml:space="preserve">ACAT Committee members discussed the topic of ACAT Officer </w:t>
      </w:r>
      <w:proofErr w:type="gramStart"/>
      <w:r>
        <w:rPr>
          <w:rFonts w:cs="Calibri"/>
        </w:rPr>
        <w:t>selections</w:t>
      </w:r>
      <w:proofErr w:type="gramEnd"/>
      <w:r>
        <w:rPr>
          <w:rFonts w:cs="Calibri"/>
        </w:rPr>
        <w:t>; it was decided that Member Anderson roll over from Vice Chair to Interim Chair and Member Croyle will be Interim Vice-Chair until January 2015. At the January 2015 ACAT meeting Committee Members will then proceed with an official selection of ACAT Chair and Vice-Chair</w:t>
      </w:r>
      <w:r w:rsidR="0034642D">
        <w:rPr>
          <w:rFonts w:cs="Calibri"/>
        </w:rPr>
        <w:t xml:space="preserve">.   </w:t>
      </w:r>
    </w:p>
    <w:p w:rsidR="00E70A7B" w:rsidRPr="00E70A7B" w:rsidRDefault="00E70A7B" w:rsidP="00620C97">
      <w:pPr>
        <w:spacing w:after="160"/>
        <w:rPr>
          <w:rFonts w:cs="Calibri"/>
        </w:rPr>
      </w:pPr>
      <w:r>
        <w:rPr>
          <w:rFonts w:cs="Calibri"/>
          <w:b/>
        </w:rPr>
        <w:t xml:space="preserve">PUBLIC COMMENT: </w:t>
      </w:r>
      <w:r w:rsidR="00DA2052">
        <w:rPr>
          <w:rFonts w:cs="Calibri"/>
        </w:rPr>
        <w:t>None</w:t>
      </w:r>
    </w:p>
    <w:p w:rsidR="00E70A7B" w:rsidRDefault="00E70A7B" w:rsidP="00E70A7B">
      <w:pPr>
        <w:spacing w:after="160"/>
      </w:pPr>
      <w:r w:rsidRPr="00556566">
        <w:rPr>
          <w:b/>
          <w:u w:val="single"/>
        </w:rPr>
        <w:t>MOTION #</w:t>
      </w:r>
      <w:r w:rsidR="00DA2052">
        <w:rPr>
          <w:b/>
          <w:u w:val="single"/>
        </w:rPr>
        <w:t>2</w:t>
      </w:r>
      <w:r w:rsidRPr="00556566">
        <w:rPr>
          <w:b/>
          <w:u w:val="single"/>
        </w:rPr>
        <w:t>:</w:t>
      </w:r>
      <w:r w:rsidRPr="00556566">
        <w:t xml:space="preserve">  Member </w:t>
      </w:r>
      <w:r w:rsidR="0034642D">
        <w:t>Terry</w:t>
      </w:r>
      <w:r>
        <w:t xml:space="preserve"> </w:t>
      </w:r>
      <w:r w:rsidRPr="00556566">
        <w:t xml:space="preserve">moved to approve </w:t>
      </w:r>
      <w:r w:rsidR="00DA2052">
        <w:t>Member Anderson as Interim Chair and Member Croyle as Interim Vice-Chair</w:t>
      </w:r>
      <w:r>
        <w:t xml:space="preserve">. </w:t>
      </w:r>
      <w:r w:rsidRPr="00556566">
        <w:t xml:space="preserve"> Member </w:t>
      </w:r>
      <w:r w:rsidR="00DA2052">
        <w:t xml:space="preserve">Golden </w:t>
      </w:r>
      <w:r w:rsidRPr="00556566">
        <w:t xml:space="preserve">seconded the motion.  </w:t>
      </w:r>
      <w:r>
        <w:t xml:space="preserve">Members </w:t>
      </w:r>
      <w:r w:rsidR="00DA2052">
        <w:t>Anderson</w:t>
      </w:r>
      <w:r>
        <w:t>,</w:t>
      </w:r>
      <w:r w:rsidR="00DA2052">
        <w:t xml:space="preserve"> Terry,</w:t>
      </w:r>
      <w:r>
        <w:t xml:space="preserve"> Golden,</w:t>
      </w:r>
      <w:r w:rsidR="0034642D">
        <w:t xml:space="preserve"> </w:t>
      </w:r>
      <w:r w:rsidR="00DA2052">
        <w:t>Gage, Combs a</w:t>
      </w:r>
      <w:r>
        <w:t xml:space="preserve">nd Croyle </w:t>
      </w:r>
      <w:r w:rsidRPr="00556566">
        <w:t>voted in favor of the motion.  The motion passed.</w:t>
      </w:r>
      <w:r>
        <w:t xml:space="preserve"> </w:t>
      </w:r>
    </w:p>
    <w:p w:rsidR="005038D3" w:rsidRDefault="00DA2052" w:rsidP="003E2E43">
      <w:pPr>
        <w:spacing w:after="160"/>
        <w:rPr>
          <w:rFonts w:cs="Calibri"/>
          <w:b/>
        </w:rPr>
      </w:pPr>
      <w:r>
        <w:rPr>
          <w:rFonts w:cs="Calibri"/>
          <w:b/>
        </w:rPr>
        <w:t>PILOT INCENTIVES</w:t>
      </w:r>
    </w:p>
    <w:p w:rsidR="000B6344" w:rsidRDefault="00DA2052" w:rsidP="00F522A9">
      <w:pPr>
        <w:spacing w:after="160"/>
        <w:rPr>
          <w:rFonts w:cs="Calibri"/>
        </w:rPr>
      </w:pPr>
      <w:r>
        <w:rPr>
          <w:rFonts w:cs="Calibri"/>
        </w:rPr>
        <w:t>Mr. Kevin Smith stated that him and District staff has met with community member Mr. Dave Si</w:t>
      </w:r>
      <w:r w:rsidR="0010405A">
        <w:rPr>
          <w:rFonts w:cs="Calibri"/>
        </w:rPr>
        <w:t xml:space="preserve">ck who does online media and </w:t>
      </w:r>
      <w:r>
        <w:rPr>
          <w:rFonts w:cs="Calibri"/>
        </w:rPr>
        <w:t>marketing</w:t>
      </w:r>
      <w:r w:rsidR="0010405A">
        <w:rPr>
          <w:rFonts w:cs="Calibri"/>
        </w:rPr>
        <w:t xml:space="preserve"> application</w:t>
      </w:r>
      <w:r>
        <w:rPr>
          <w:rFonts w:cs="Calibri"/>
        </w:rPr>
        <w:t xml:space="preserve">. Staff and Mr. Sick discussed the ability of developing an online/mobile application that would be able to give points to pilots who fly through specific gateways (fly quiet procedures) which can be tracked by having the app turned on their mobile device (i.e.: iPad). The online/mobile application would be utilized for pilot safety and education, and would be similar to other online/mobile apps like </w:t>
      </w:r>
      <w:proofErr w:type="spellStart"/>
      <w:r>
        <w:rPr>
          <w:rFonts w:cs="Calibri"/>
        </w:rPr>
        <w:t>Strava</w:t>
      </w:r>
      <w:proofErr w:type="spellEnd"/>
      <w:r>
        <w:rPr>
          <w:rFonts w:cs="Calibri"/>
        </w:rPr>
        <w:t xml:space="preserve">. This program would be voluntary but would be effective in to the District’s outreach efforts. Mr. Smith and Mr. Bullock asked the Committee </w:t>
      </w:r>
      <w:r w:rsidR="0010405A">
        <w:rPr>
          <w:rFonts w:cs="Calibri"/>
        </w:rPr>
        <w:t>if they would like to</w:t>
      </w:r>
      <w:r>
        <w:rPr>
          <w:rFonts w:cs="Calibri"/>
        </w:rPr>
        <w:t xml:space="preserve"> defer initial implementation of the incentive program to explore the online application more in depth. </w:t>
      </w:r>
    </w:p>
    <w:p w:rsidR="00DA2052" w:rsidRDefault="00DA2052" w:rsidP="00F522A9">
      <w:pPr>
        <w:spacing w:after="160"/>
        <w:rPr>
          <w:rFonts w:cs="Calibri"/>
        </w:rPr>
      </w:pPr>
      <w:r>
        <w:rPr>
          <w:rFonts w:cs="Calibri"/>
        </w:rPr>
        <w:t xml:space="preserve">Member Combs asked staff about the cost to develop the online/mobile application. Mr. Smith stated that specific cost will still need to be discussed but that a range of $12,000 - $50,000 was mentioned. Member Combs expressed concern of ownership of the application as the cost is quite significant. Mr. Bullock stated that the source code of the application would remain the property of the developer, but the content and the </w:t>
      </w:r>
      <w:r w:rsidR="0010405A">
        <w:rPr>
          <w:rFonts w:cs="Calibri"/>
        </w:rPr>
        <w:t>system would</w:t>
      </w:r>
      <w:r>
        <w:rPr>
          <w:rFonts w:cs="Calibri"/>
        </w:rPr>
        <w:t xml:space="preserve"> be the property of the Airport. Mr. Bullock stated that the Airport </w:t>
      </w:r>
      <w:r w:rsidR="0010405A">
        <w:rPr>
          <w:rFonts w:cs="Calibri"/>
        </w:rPr>
        <w:t>a history</w:t>
      </w:r>
      <w:r>
        <w:rPr>
          <w:rFonts w:cs="Calibri"/>
        </w:rPr>
        <w:t xml:space="preserve"> of being </w:t>
      </w:r>
      <w:r w:rsidR="0010405A">
        <w:rPr>
          <w:rFonts w:cs="Calibri"/>
        </w:rPr>
        <w:t>an early adopter of cutting</w:t>
      </w:r>
      <w:r>
        <w:rPr>
          <w:rFonts w:cs="Calibri"/>
        </w:rPr>
        <w:t xml:space="preserve"> edge </w:t>
      </w:r>
      <w:r w:rsidR="0010405A">
        <w:rPr>
          <w:rFonts w:cs="Calibri"/>
        </w:rPr>
        <w:t>solutions and projects, and that it’s sometimes</w:t>
      </w:r>
      <w:r>
        <w:rPr>
          <w:rFonts w:cs="Calibri"/>
        </w:rPr>
        <w:t xml:space="preserve"> cheaper in the beginning than coming on board after development</w:t>
      </w:r>
      <w:r w:rsidR="0010405A">
        <w:rPr>
          <w:rFonts w:cs="Calibri"/>
        </w:rPr>
        <w:t xml:space="preserve"> and commercial</w:t>
      </w:r>
      <w:r>
        <w:rPr>
          <w:rFonts w:cs="Calibri"/>
        </w:rPr>
        <w:t xml:space="preserve">. </w:t>
      </w:r>
    </w:p>
    <w:p w:rsidR="00DA2052" w:rsidRDefault="00DA2052" w:rsidP="00F522A9">
      <w:pPr>
        <w:spacing w:after="160"/>
        <w:rPr>
          <w:rFonts w:cs="Calibri"/>
        </w:rPr>
      </w:pPr>
      <w:r>
        <w:rPr>
          <w:rFonts w:cs="Calibri"/>
        </w:rPr>
        <w:t xml:space="preserve">Member Terry stated that the two main objectives of Pilot Incentives is face time with pilots and obtaining contact information.  Member Terry expressed that consolidating pilot education, safety instruction and contact information in an online application is attractive. But that there still needs to be a degree of thought and planning that needs to go into the online application, and that delaying the initiation of the Pilot Incentive program in lieu of developing more information for the app is not recommended. Member Terry reiterated that ACAT should maintain their objective with the Incentive Program and keep it simple. </w:t>
      </w:r>
    </w:p>
    <w:p w:rsidR="00DA2052" w:rsidRDefault="00DA2052" w:rsidP="00F522A9">
      <w:pPr>
        <w:spacing w:after="160"/>
        <w:rPr>
          <w:rFonts w:cs="Calibri"/>
        </w:rPr>
      </w:pPr>
      <w:r>
        <w:rPr>
          <w:rFonts w:cs="Calibri"/>
        </w:rPr>
        <w:t>Committee members agreed this subject can be discussed further with in the ACAT Work Plan (projects)</w:t>
      </w:r>
    </w:p>
    <w:p w:rsidR="00F522A9" w:rsidRDefault="00F522A9" w:rsidP="00F522A9">
      <w:pPr>
        <w:spacing w:after="160"/>
        <w:rPr>
          <w:rFonts w:cs="Calibri"/>
        </w:rPr>
      </w:pPr>
      <w:r w:rsidRPr="00556566">
        <w:rPr>
          <w:rFonts w:cs="Calibri"/>
          <w:b/>
        </w:rPr>
        <w:t xml:space="preserve">PUBLIC COMMENT:  </w:t>
      </w:r>
      <w:r w:rsidRPr="00556566">
        <w:rPr>
          <w:rFonts w:cs="Calibri"/>
        </w:rPr>
        <w:t>None</w:t>
      </w:r>
    </w:p>
    <w:p w:rsidR="00DA2052" w:rsidRDefault="00DA2052" w:rsidP="00F522A9">
      <w:pPr>
        <w:spacing w:after="160"/>
        <w:rPr>
          <w:rFonts w:cs="Calibri"/>
          <w:b/>
        </w:rPr>
      </w:pPr>
      <w:r>
        <w:rPr>
          <w:rFonts w:cs="Calibri"/>
          <w:b/>
        </w:rPr>
        <w:t>NIGHT OPERATIONS</w:t>
      </w:r>
    </w:p>
    <w:p w:rsidR="00DA2052" w:rsidRDefault="00F23BF3" w:rsidP="00F522A9">
      <w:pPr>
        <w:spacing w:after="160"/>
        <w:rPr>
          <w:rFonts w:cs="Calibri"/>
        </w:rPr>
      </w:pPr>
      <w:r>
        <w:rPr>
          <w:rFonts w:cs="Calibri"/>
        </w:rPr>
        <w:lastRenderedPageBreak/>
        <w:t>Member Croyle stated that the Night Operations paper was well received at the September Board meeting and there seemed to be some good interest with a desire to follow up. Member Croyle expressed concern about the bullet pointes at the end of the background presentation that was done by staff before her presentation. She stated that the legal complexity of having a “tool box” regarding night operation is great and that she recommends that the subcommittee seek advice from legal counsel. Member Croyle stated she would like a motion to authorize $5,000 for counsel to meet the expectation the Board has placed on the “tool box.”</w:t>
      </w:r>
    </w:p>
    <w:p w:rsidR="00F23BF3" w:rsidRDefault="00F23BF3" w:rsidP="00F23BF3">
      <w:pPr>
        <w:spacing w:after="160"/>
      </w:pPr>
      <w:r w:rsidRPr="00556566">
        <w:rPr>
          <w:b/>
          <w:u w:val="single"/>
        </w:rPr>
        <w:t>MOTION #</w:t>
      </w:r>
      <w:r>
        <w:rPr>
          <w:b/>
          <w:u w:val="single"/>
        </w:rPr>
        <w:t>3</w:t>
      </w:r>
      <w:r w:rsidRPr="00556566">
        <w:rPr>
          <w:b/>
          <w:u w:val="single"/>
        </w:rPr>
        <w:t>:</w:t>
      </w:r>
      <w:r w:rsidRPr="00556566">
        <w:t xml:space="preserve">  Member </w:t>
      </w:r>
      <w:r>
        <w:t xml:space="preserve">Croyle moved to authorize $5,000 for final legal consultation regarding the Night Operations paper if necessary after meeting with District Staff. </w:t>
      </w:r>
      <w:r w:rsidRPr="00556566">
        <w:t xml:space="preserve"> Member </w:t>
      </w:r>
      <w:r>
        <w:t xml:space="preserve">Terry </w:t>
      </w:r>
      <w:r w:rsidRPr="00556566">
        <w:t xml:space="preserve">seconded the motion.  </w:t>
      </w:r>
      <w:r>
        <w:t xml:space="preserve">Members Anderson, Terry, Golden, Gage, Combs and Croyle </w:t>
      </w:r>
      <w:r w:rsidRPr="00556566">
        <w:t>voted in favor of the motion.  The motion passed.</w:t>
      </w:r>
      <w:r>
        <w:t xml:space="preserve"> </w:t>
      </w:r>
    </w:p>
    <w:p w:rsidR="00F23BF3" w:rsidRDefault="00F23BF3" w:rsidP="00F23BF3">
      <w:pPr>
        <w:spacing w:after="160"/>
        <w:rPr>
          <w:rFonts w:cs="Calibri"/>
          <w:b/>
        </w:rPr>
      </w:pPr>
      <w:r>
        <w:rPr>
          <w:rFonts w:cs="Calibri"/>
          <w:b/>
        </w:rPr>
        <w:t>ANNUAL WORK PLAN</w:t>
      </w:r>
    </w:p>
    <w:p w:rsidR="00F23BF3" w:rsidRDefault="00F23BF3" w:rsidP="00F522A9">
      <w:pPr>
        <w:spacing w:after="160"/>
        <w:rPr>
          <w:rFonts w:cs="Calibri"/>
        </w:rPr>
      </w:pPr>
      <w:r>
        <w:rPr>
          <w:rFonts w:cs="Calibri"/>
        </w:rPr>
        <w:t xml:space="preserve">ACAT Committee members discussed their Annual Work Plan and what projects they might want to take on for the New Year. Several members expressed interest in mountain top weather and noise monitoring. District staff and Committee Members agreed that an offsite brainstorming meeting should take place to further discuss and decide on possible projects at a more in-depth level than what can be accomplished at a monthly ACAT meeting. ACAT members stated that Mr. </w:t>
      </w:r>
      <w:r w:rsidR="0010405A">
        <w:rPr>
          <w:rFonts w:cs="Calibri"/>
        </w:rPr>
        <w:t>Bullock</w:t>
      </w:r>
      <w:bookmarkStart w:id="0" w:name="_GoBack"/>
      <w:bookmarkEnd w:id="0"/>
      <w:r>
        <w:rPr>
          <w:rFonts w:cs="Calibri"/>
        </w:rPr>
        <w:t xml:space="preserve"> and Mr. Cooke be included at this meeting. Staff will send out a “doodle” to committee members to narrow down a date in November for the offsite meeting. </w:t>
      </w:r>
    </w:p>
    <w:p w:rsidR="00F23BF3" w:rsidRDefault="00F23BF3" w:rsidP="00F522A9">
      <w:pPr>
        <w:spacing w:after="160"/>
        <w:rPr>
          <w:rFonts w:cs="Calibri"/>
          <w:b/>
        </w:rPr>
      </w:pPr>
      <w:r>
        <w:rPr>
          <w:rFonts w:cs="Calibri"/>
          <w:b/>
        </w:rPr>
        <w:t>NOISE MONITORING</w:t>
      </w:r>
    </w:p>
    <w:p w:rsidR="00F23BF3" w:rsidRDefault="00F23BF3" w:rsidP="00F522A9">
      <w:pPr>
        <w:spacing w:after="160"/>
        <w:rPr>
          <w:rFonts w:cs="Calibri"/>
        </w:rPr>
      </w:pPr>
      <w:r>
        <w:rPr>
          <w:rFonts w:cs="Calibri"/>
        </w:rPr>
        <w:t>The subject of noise monitoring was discussed under the topic of Annual Work Plan, and will be discussed at further depth at the ACAT offsite meeting.</w:t>
      </w:r>
    </w:p>
    <w:p w:rsidR="004B19A2" w:rsidRDefault="004B19A2" w:rsidP="00F522A9">
      <w:pPr>
        <w:spacing w:after="160"/>
        <w:rPr>
          <w:rFonts w:cs="Calibri"/>
          <w:b/>
        </w:rPr>
      </w:pPr>
      <w:r>
        <w:rPr>
          <w:rFonts w:cs="Calibri"/>
          <w:b/>
        </w:rPr>
        <w:t>RED BIRD RED HAWK AND DIESEL AIRCRAFT TECHNOLOGY</w:t>
      </w:r>
    </w:p>
    <w:p w:rsidR="004B19A2" w:rsidRPr="004B19A2" w:rsidRDefault="00A65FA8" w:rsidP="00F522A9">
      <w:pPr>
        <w:spacing w:after="160"/>
        <w:rPr>
          <w:rFonts w:cs="Calibri"/>
        </w:rPr>
      </w:pPr>
      <w:r>
        <w:rPr>
          <w:rFonts w:cs="Calibri"/>
        </w:rPr>
        <w:t>Mr. Bullock stated to the Committee that the Airport has the opportunity to investigate a Red Bird Red Hawk Diesel aircraft and expressed interest in renting it out and testing how it handles</w:t>
      </w:r>
      <w:r w:rsidR="0010405A">
        <w:rPr>
          <w:rFonts w:cs="Calibri"/>
        </w:rPr>
        <w:t xml:space="preserve"> in </w:t>
      </w:r>
      <w:r>
        <w:rPr>
          <w:rFonts w:cs="Calibri"/>
        </w:rPr>
        <w:t xml:space="preserve">higher altitudes. Repowering of aircraft fleet is coming and staff would like the opportunity to understand it better. If the aircraft performs well at high altitude staff is interested in purchasing it </w:t>
      </w:r>
      <w:r w:rsidR="0010405A">
        <w:rPr>
          <w:rFonts w:cs="Calibri"/>
        </w:rPr>
        <w:t>as a lease back for Sierra Aero as it could have noise and environmental benefits.</w:t>
      </w:r>
      <w:r>
        <w:rPr>
          <w:rFonts w:cs="Calibri"/>
        </w:rPr>
        <w:t xml:space="preserve"> Sierra Aero will then be able to have this aircraft as a rental. Member Croyle </w:t>
      </w:r>
      <w:r w:rsidR="0010405A">
        <w:rPr>
          <w:rFonts w:cs="Calibri"/>
        </w:rPr>
        <w:t>expressed concern over the cost and if it would increase operations</w:t>
      </w:r>
      <w:r>
        <w:rPr>
          <w:rFonts w:cs="Calibri"/>
        </w:rPr>
        <w:t>.</w:t>
      </w:r>
      <w:r w:rsidR="0010405A">
        <w:rPr>
          <w:rFonts w:cs="Calibri"/>
        </w:rPr>
        <w:t xml:space="preserve"> Mr. Bullock indicated that it would replace existing aircraft and absorb those operations. Mr. Bullock also stated that this has been done in the past</w:t>
      </w:r>
      <w:r>
        <w:rPr>
          <w:rFonts w:cs="Calibri"/>
        </w:rPr>
        <w:t>, but at a much smaller level. Staff stated they would provide more information to ACAT and that it would be a good topic to discuss in further depth at the ACAT offsite meeting in November.</w:t>
      </w:r>
    </w:p>
    <w:p w:rsidR="00A65FA8" w:rsidRPr="00A65FA8" w:rsidRDefault="00A65FA8" w:rsidP="00A65FA8">
      <w:pPr>
        <w:spacing w:after="160"/>
        <w:rPr>
          <w:rFonts w:cs="Calibri"/>
        </w:rPr>
      </w:pPr>
      <w:r>
        <w:rPr>
          <w:rFonts w:cs="Calibri"/>
          <w:b/>
        </w:rPr>
        <w:t>STAFF REPORT:</w:t>
      </w:r>
      <w:r>
        <w:rPr>
          <w:rFonts w:cs="Calibri"/>
        </w:rPr>
        <w:t xml:space="preserve"> None</w:t>
      </w:r>
    </w:p>
    <w:p w:rsidR="00F23BF3" w:rsidRPr="00A65FA8" w:rsidRDefault="00A65FA8" w:rsidP="00F522A9">
      <w:pPr>
        <w:spacing w:after="160"/>
        <w:rPr>
          <w:rFonts w:cs="Calibri"/>
        </w:rPr>
      </w:pPr>
      <w:r>
        <w:rPr>
          <w:rFonts w:cs="Calibri"/>
          <w:b/>
        </w:rPr>
        <w:t xml:space="preserve">MEMBER REPORT: </w:t>
      </w:r>
      <w:r>
        <w:rPr>
          <w:rFonts w:cs="Calibri"/>
        </w:rPr>
        <w:t>None</w:t>
      </w:r>
    </w:p>
    <w:p w:rsidR="00F522A9" w:rsidRPr="00556566" w:rsidRDefault="00E65236" w:rsidP="00F522A9">
      <w:pPr>
        <w:rPr>
          <w:b/>
        </w:rPr>
      </w:pPr>
      <w:r>
        <w:rPr>
          <w:b/>
        </w:rPr>
        <w:t>ADJOURN</w:t>
      </w:r>
    </w:p>
    <w:p w:rsidR="00720A22" w:rsidRPr="00556566" w:rsidRDefault="00720A22" w:rsidP="00720A22">
      <w:pPr>
        <w:spacing w:after="160"/>
      </w:pPr>
      <w:r w:rsidRPr="00556566">
        <w:rPr>
          <w:b/>
          <w:u w:val="single"/>
        </w:rPr>
        <w:t>MOTION #</w:t>
      </w:r>
      <w:r w:rsidR="008F17E1">
        <w:rPr>
          <w:b/>
          <w:u w:val="single"/>
        </w:rPr>
        <w:t>4</w:t>
      </w:r>
      <w:r w:rsidRPr="00556566">
        <w:rPr>
          <w:b/>
          <w:u w:val="single"/>
        </w:rPr>
        <w:t>:</w:t>
      </w:r>
      <w:r w:rsidRPr="00556566">
        <w:t xml:space="preserve">  Member </w:t>
      </w:r>
      <w:r w:rsidR="00A65FA8">
        <w:t>Combs</w:t>
      </w:r>
      <w:r w:rsidR="009A3918">
        <w:t xml:space="preserve"> </w:t>
      </w:r>
      <w:r w:rsidRPr="00556566">
        <w:t xml:space="preserve">made a motion to adjourn the meeting.  </w:t>
      </w:r>
      <w:r w:rsidR="00E71703">
        <w:t xml:space="preserve">Member </w:t>
      </w:r>
      <w:r w:rsidR="00A65FA8">
        <w:t xml:space="preserve">Gage </w:t>
      </w:r>
      <w:r w:rsidRPr="00556566">
        <w:t>secon</w:t>
      </w:r>
      <w:r w:rsidR="00E71703">
        <w:t xml:space="preserve">ded the motion.  </w:t>
      </w:r>
      <w:r w:rsidR="00A65FA8">
        <w:t xml:space="preserve">Members Anderson, Terry, Golden, Gage, Combs and Croyle </w:t>
      </w:r>
      <w:r w:rsidR="00A65FA8" w:rsidRPr="00556566">
        <w:t>voted in favor of the motion.  The motion passed.</w:t>
      </w:r>
      <w:r w:rsidR="00A65FA8">
        <w:t xml:space="preserve"> </w:t>
      </w:r>
    </w:p>
    <w:p w:rsidR="00F522A9" w:rsidRPr="00556566" w:rsidRDefault="00F522A9" w:rsidP="00F522A9">
      <w:pPr>
        <w:spacing w:after="160"/>
      </w:pPr>
      <w:r w:rsidRPr="00556566">
        <w:t>At 1</w:t>
      </w:r>
      <w:r w:rsidR="00A65FA8">
        <w:t>2:16</w:t>
      </w:r>
      <w:r w:rsidR="00720A22" w:rsidRPr="00556566">
        <w:t xml:space="preserve"> </w:t>
      </w:r>
      <w:r w:rsidR="00A65FA8">
        <w:t>p</w:t>
      </w:r>
      <w:r w:rsidR="003F50B5">
        <w:t xml:space="preserve">.m. the </w:t>
      </w:r>
      <w:r w:rsidR="00A65FA8">
        <w:t>October 14</w:t>
      </w:r>
      <w:r w:rsidRPr="00556566">
        <w:t>, 201</w:t>
      </w:r>
      <w:r w:rsidR="000F0ED8">
        <w:t>4</w:t>
      </w:r>
      <w:r w:rsidRPr="00556566">
        <w:t xml:space="preserve"> regular meeting of the Airport Community Advisory Team adjourned.  </w:t>
      </w:r>
    </w:p>
    <w:sectPr w:rsidR="00F522A9" w:rsidRPr="00556566" w:rsidSect="00D57BBD">
      <w:headerReference w:type="even" r:id="rId8"/>
      <w:headerReference w:type="default" r:id="rId9"/>
      <w:footerReference w:type="even" r:id="rId10"/>
      <w:footerReference w:type="default" r:id="rId11"/>
      <w:headerReference w:type="first" r:id="rId12"/>
      <w:footerReference w:type="first" r:id="rId13"/>
      <w:pgSz w:w="12240" w:h="15840" w:code="1"/>
      <w:pgMar w:top="1080" w:right="1080" w:bottom="720" w:left="108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3A11" w:rsidRDefault="00083A11" w:rsidP="00DC17B3">
      <w:pPr>
        <w:spacing w:after="0" w:line="240" w:lineRule="auto"/>
      </w:pPr>
      <w:r>
        <w:separator/>
      </w:r>
    </w:p>
  </w:endnote>
  <w:endnote w:type="continuationSeparator" w:id="0">
    <w:p w:rsidR="00083A11" w:rsidRDefault="00083A11" w:rsidP="00DC1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B8E" w:rsidRDefault="007C0B8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B8E" w:rsidRPr="00595089" w:rsidRDefault="007C0B8E" w:rsidP="00EB70E4">
    <w:pPr>
      <w:pStyle w:val="Footer"/>
      <w:tabs>
        <w:tab w:val="clear" w:pos="4680"/>
      </w:tabs>
      <w:rPr>
        <w:sz w:val="20"/>
        <w:szCs w:val="20"/>
      </w:rPr>
    </w:pPr>
    <w:r>
      <w:tab/>
    </w:r>
    <w:r w:rsidRPr="00595089">
      <w:rPr>
        <w:sz w:val="20"/>
        <w:szCs w:val="20"/>
      </w:rPr>
      <w:t xml:space="preserve">Page </w:t>
    </w:r>
    <w:r w:rsidRPr="00595089">
      <w:rPr>
        <w:b/>
        <w:sz w:val="20"/>
        <w:szCs w:val="20"/>
      </w:rPr>
      <w:fldChar w:fldCharType="begin"/>
    </w:r>
    <w:r w:rsidRPr="00595089">
      <w:rPr>
        <w:b/>
        <w:sz w:val="20"/>
        <w:szCs w:val="20"/>
      </w:rPr>
      <w:instrText xml:space="preserve"> PAGE </w:instrText>
    </w:r>
    <w:r w:rsidRPr="00595089">
      <w:rPr>
        <w:b/>
        <w:sz w:val="20"/>
        <w:szCs w:val="20"/>
      </w:rPr>
      <w:fldChar w:fldCharType="separate"/>
    </w:r>
    <w:r w:rsidR="0010405A">
      <w:rPr>
        <w:b/>
        <w:noProof/>
        <w:sz w:val="20"/>
        <w:szCs w:val="20"/>
      </w:rPr>
      <w:t>3</w:t>
    </w:r>
    <w:r w:rsidRPr="00595089">
      <w:rPr>
        <w:b/>
        <w:sz w:val="20"/>
        <w:szCs w:val="20"/>
      </w:rPr>
      <w:fldChar w:fldCharType="end"/>
    </w:r>
    <w:r w:rsidRPr="00595089">
      <w:rPr>
        <w:sz w:val="20"/>
        <w:szCs w:val="20"/>
      </w:rPr>
      <w:t xml:space="preserve"> of </w:t>
    </w:r>
    <w:r w:rsidRPr="00595089">
      <w:rPr>
        <w:b/>
        <w:sz w:val="20"/>
        <w:szCs w:val="20"/>
      </w:rPr>
      <w:fldChar w:fldCharType="begin"/>
    </w:r>
    <w:r w:rsidRPr="00595089">
      <w:rPr>
        <w:b/>
        <w:sz w:val="20"/>
        <w:szCs w:val="20"/>
      </w:rPr>
      <w:instrText xml:space="preserve"> NUMPAGES  </w:instrText>
    </w:r>
    <w:r w:rsidRPr="00595089">
      <w:rPr>
        <w:b/>
        <w:sz w:val="20"/>
        <w:szCs w:val="20"/>
      </w:rPr>
      <w:fldChar w:fldCharType="separate"/>
    </w:r>
    <w:r w:rsidR="0010405A">
      <w:rPr>
        <w:b/>
        <w:noProof/>
        <w:sz w:val="20"/>
        <w:szCs w:val="20"/>
      </w:rPr>
      <w:t>3</w:t>
    </w:r>
    <w:r w:rsidRPr="00595089">
      <w:rPr>
        <w:b/>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B8E" w:rsidRDefault="007C0B8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3A11" w:rsidRDefault="00083A11" w:rsidP="00DC17B3">
      <w:pPr>
        <w:spacing w:after="0" w:line="240" w:lineRule="auto"/>
      </w:pPr>
      <w:r>
        <w:separator/>
      </w:r>
    </w:p>
  </w:footnote>
  <w:footnote w:type="continuationSeparator" w:id="0">
    <w:p w:rsidR="00083A11" w:rsidRDefault="00083A11" w:rsidP="00DC17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B8E" w:rsidRDefault="007C0B8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B8E" w:rsidRDefault="00083A11">
    <w:pPr>
      <w:pStyle w:val="Header"/>
    </w:pPr>
    <w:sdt>
      <w:sdtPr>
        <w:id w:val="1039171890"/>
        <w:docPartObj>
          <w:docPartGallery w:val="Watermarks"/>
          <w:docPartUnique/>
        </w:docPartObj>
      </w:sdtPr>
      <w:sdtEndPr/>
      <w:sdtContent>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7C0B8E">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0B8E" w:rsidRDefault="007C0B8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37AEB"/>
    <w:multiLevelType w:val="hybridMultilevel"/>
    <w:tmpl w:val="D84C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895A43"/>
    <w:multiLevelType w:val="hybridMultilevel"/>
    <w:tmpl w:val="2A4E78BA"/>
    <w:lvl w:ilvl="0" w:tplc="9E2C793A">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34C6D1B"/>
    <w:multiLevelType w:val="hybridMultilevel"/>
    <w:tmpl w:val="D5A84ECC"/>
    <w:lvl w:ilvl="0" w:tplc="0409000F">
      <w:start w:val="1"/>
      <w:numFmt w:val="decimal"/>
      <w:lvlText w:val="%1."/>
      <w:lvlJc w:val="left"/>
      <w:pPr>
        <w:ind w:left="762" w:hanging="360"/>
      </w:pPr>
    </w:lvl>
    <w:lvl w:ilvl="1" w:tplc="04090019" w:tentative="1">
      <w:start w:val="1"/>
      <w:numFmt w:val="lowerLetter"/>
      <w:lvlText w:val="%2."/>
      <w:lvlJc w:val="left"/>
      <w:pPr>
        <w:ind w:left="1482" w:hanging="360"/>
      </w:pPr>
    </w:lvl>
    <w:lvl w:ilvl="2" w:tplc="0409001B" w:tentative="1">
      <w:start w:val="1"/>
      <w:numFmt w:val="lowerRoman"/>
      <w:lvlText w:val="%3."/>
      <w:lvlJc w:val="right"/>
      <w:pPr>
        <w:ind w:left="2202" w:hanging="180"/>
      </w:pPr>
    </w:lvl>
    <w:lvl w:ilvl="3" w:tplc="0409000F" w:tentative="1">
      <w:start w:val="1"/>
      <w:numFmt w:val="decimal"/>
      <w:lvlText w:val="%4."/>
      <w:lvlJc w:val="left"/>
      <w:pPr>
        <w:ind w:left="2922" w:hanging="360"/>
      </w:pPr>
    </w:lvl>
    <w:lvl w:ilvl="4" w:tplc="04090019" w:tentative="1">
      <w:start w:val="1"/>
      <w:numFmt w:val="lowerLetter"/>
      <w:lvlText w:val="%5."/>
      <w:lvlJc w:val="left"/>
      <w:pPr>
        <w:ind w:left="3642" w:hanging="360"/>
      </w:pPr>
    </w:lvl>
    <w:lvl w:ilvl="5" w:tplc="0409001B" w:tentative="1">
      <w:start w:val="1"/>
      <w:numFmt w:val="lowerRoman"/>
      <w:lvlText w:val="%6."/>
      <w:lvlJc w:val="right"/>
      <w:pPr>
        <w:ind w:left="4362" w:hanging="180"/>
      </w:pPr>
    </w:lvl>
    <w:lvl w:ilvl="6" w:tplc="0409000F" w:tentative="1">
      <w:start w:val="1"/>
      <w:numFmt w:val="decimal"/>
      <w:lvlText w:val="%7."/>
      <w:lvlJc w:val="left"/>
      <w:pPr>
        <w:ind w:left="5082" w:hanging="360"/>
      </w:pPr>
    </w:lvl>
    <w:lvl w:ilvl="7" w:tplc="04090019" w:tentative="1">
      <w:start w:val="1"/>
      <w:numFmt w:val="lowerLetter"/>
      <w:lvlText w:val="%8."/>
      <w:lvlJc w:val="left"/>
      <w:pPr>
        <w:ind w:left="5802" w:hanging="360"/>
      </w:pPr>
    </w:lvl>
    <w:lvl w:ilvl="8" w:tplc="0409001B" w:tentative="1">
      <w:start w:val="1"/>
      <w:numFmt w:val="lowerRoman"/>
      <w:lvlText w:val="%9."/>
      <w:lvlJc w:val="right"/>
      <w:pPr>
        <w:ind w:left="6522" w:hanging="180"/>
      </w:pPr>
    </w:lvl>
  </w:abstractNum>
  <w:abstractNum w:abstractNumId="3">
    <w:nsid w:val="1BF669E7"/>
    <w:multiLevelType w:val="hybridMultilevel"/>
    <w:tmpl w:val="FD5C6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C041D8"/>
    <w:multiLevelType w:val="hybridMultilevel"/>
    <w:tmpl w:val="4022DD5C"/>
    <w:lvl w:ilvl="0" w:tplc="A880BB50">
      <w:start w:val="1"/>
      <w:numFmt w:val="bullet"/>
      <w:lvlText w:val=""/>
      <w:lvlJc w:val="left"/>
      <w:pPr>
        <w:ind w:left="36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746F97"/>
    <w:multiLevelType w:val="hybridMultilevel"/>
    <w:tmpl w:val="00E21954"/>
    <w:lvl w:ilvl="0" w:tplc="44F4A7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E9D29A8"/>
    <w:multiLevelType w:val="hybridMultilevel"/>
    <w:tmpl w:val="D5EC65BE"/>
    <w:lvl w:ilvl="0" w:tplc="3A124F70">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1A13807"/>
    <w:multiLevelType w:val="hybridMultilevel"/>
    <w:tmpl w:val="FADA2FD2"/>
    <w:lvl w:ilvl="0" w:tplc="02DC10F8">
      <w:start w:val="1"/>
      <w:numFmt w:val="bullet"/>
      <w:lvlText w:val=""/>
      <w:lvlJc w:val="left"/>
      <w:pPr>
        <w:tabs>
          <w:tab w:val="num" w:pos="1296"/>
        </w:tabs>
        <w:ind w:left="1296" w:hanging="216"/>
      </w:pPr>
      <w:rPr>
        <w:rFonts w:ascii="Symbol" w:hAnsi="Symbol"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6A0165A7"/>
    <w:multiLevelType w:val="hybridMultilevel"/>
    <w:tmpl w:val="2368C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E281412"/>
    <w:multiLevelType w:val="hybridMultilevel"/>
    <w:tmpl w:val="75281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6"/>
  </w:num>
  <w:num w:numId="4">
    <w:abstractNumId w:val="4"/>
  </w:num>
  <w:num w:numId="5">
    <w:abstractNumId w:val="9"/>
  </w:num>
  <w:num w:numId="6">
    <w:abstractNumId w:val="0"/>
  </w:num>
  <w:num w:numId="7">
    <w:abstractNumId w:val="3"/>
  </w:num>
  <w:num w:numId="8">
    <w:abstractNumId w:val="8"/>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062"/>
    <w:rsid w:val="00002352"/>
    <w:rsid w:val="00003748"/>
    <w:rsid w:val="00007BBE"/>
    <w:rsid w:val="00010EC2"/>
    <w:rsid w:val="00011A1C"/>
    <w:rsid w:val="0001221D"/>
    <w:rsid w:val="0001226F"/>
    <w:rsid w:val="00012592"/>
    <w:rsid w:val="00013B81"/>
    <w:rsid w:val="00013D90"/>
    <w:rsid w:val="00014D36"/>
    <w:rsid w:val="0001569D"/>
    <w:rsid w:val="0001633A"/>
    <w:rsid w:val="0001649E"/>
    <w:rsid w:val="00022743"/>
    <w:rsid w:val="00025032"/>
    <w:rsid w:val="000255E2"/>
    <w:rsid w:val="00030A02"/>
    <w:rsid w:val="00032689"/>
    <w:rsid w:val="00032D27"/>
    <w:rsid w:val="00034FFF"/>
    <w:rsid w:val="00036504"/>
    <w:rsid w:val="00036C40"/>
    <w:rsid w:val="000370F4"/>
    <w:rsid w:val="0004012D"/>
    <w:rsid w:val="000402E7"/>
    <w:rsid w:val="00040CA7"/>
    <w:rsid w:val="00043C0C"/>
    <w:rsid w:val="00045333"/>
    <w:rsid w:val="00046DDD"/>
    <w:rsid w:val="00047E1C"/>
    <w:rsid w:val="0005095B"/>
    <w:rsid w:val="00050FB9"/>
    <w:rsid w:val="00051827"/>
    <w:rsid w:val="00051B3E"/>
    <w:rsid w:val="000525D3"/>
    <w:rsid w:val="00053993"/>
    <w:rsid w:val="00054CD8"/>
    <w:rsid w:val="00055CC8"/>
    <w:rsid w:val="000616CC"/>
    <w:rsid w:val="00062397"/>
    <w:rsid w:val="00062866"/>
    <w:rsid w:val="00063436"/>
    <w:rsid w:val="00066C89"/>
    <w:rsid w:val="00066E1B"/>
    <w:rsid w:val="000674DE"/>
    <w:rsid w:val="00072673"/>
    <w:rsid w:val="0007441F"/>
    <w:rsid w:val="0007469C"/>
    <w:rsid w:val="00074C8A"/>
    <w:rsid w:val="00074CAF"/>
    <w:rsid w:val="000755B1"/>
    <w:rsid w:val="000767A7"/>
    <w:rsid w:val="0008031B"/>
    <w:rsid w:val="0008165C"/>
    <w:rsid w:val="00083A11"/>
    <w:rsid w:val="00083C6C"/>
    <w:rsid w:val="00086DD7"/>
    <w:rsid w:val="0008709F"/>
    <w:rsid w:val="00087460"/>
    <w:rsid w:val="0008783B"/>
    <w:rsid w:val="00093ABD"/>
    <w:rsid w:val="00095598"/>
    <w:rsid w:val="00097933"/>
    <w:rsid w:val="000A111D"/>
    <w:rsid w:val="000A34A8"/>
    <w:rsid w:val="000A5B5D"/>
    <w:rsid w:val="000A7626"/>
    <w:rsid w:val="000B2B47"/>
    <w:rsid w:val="000B333D"/>
    <w:rsid w:val="000B3AB7"/>
    <w:rsid w:val="000B46B2"/>
    <w:rsid w:val="000B6344"/>
    <w:rsid w:val="000B6D9C"/>
    <w:rsid w:val="000B7DBF"/>
    <w:rsid w:val="000B7E30"/>
    <w:rsid w:val="000C0370"/>
    <w:rsid w:val="000C7488"/>
    <w:rsid w:val="000C79B3"/>
    <w:rsid w:val="000D2361"/>
    <w:rsid w:val="000D23C6"/>
    <w:rsid w:val="000D5ABF"/>
    <w:rsid w:val="000D5C20"/>
    <w:rsid w:val="000D6E1C"/>
    <w:rsid w:val="000D7DFE"/>
    <w:rsid w:val="000E00BD"/>
    <w:rsid w:val="000E2002"/>
    <w:rsid w:val="000E4C38"/>
    <w:rsid w:val="000E566A"/>
    <w:rsid w:val="000E5BD0"/>
    <w:rsid w:val="000E5E51"/>
    <w:rsid w:val="000E6120"/>
    <w:rsid w:val="000E6B14"/>
    <w:rsid w:val="000E7FFB"/>
    <w:rsid w:val="000F059B"/>
    <w:rsid w:val="000F0C34"/>
    <w:rsid w:val="000F0CEB"/>
    <w:rsid w:val="000F0ED8"/>
    <w:rsid w:val="000F0F17"/>
    <w:rsid w:val="000F3FE9"/>
    <w:rsid w:val="000F51C4"/>
    <w:rsid w:val="000F5676"/>
    <w:rsid w:val="00102B86"/>
    <w:rsid w:val="001035EE"/>
    <w:rsid w:val="00103F1F"/>
    <w:rsid w:val="0010405A"/>
    <w:rsid w:val="001043C6"/>
    <w:rsid w:val="00105F62"/>
    <w:rsid w:val="00110DEE"/>
    <w:rsid w:val="00111CA7"/>
    <w:rsid w:val="00112B60"/>
    <w:rsid w:val="00112CB2"/>
    <w:rsid w:val="00114393"/>
    <w:rsid w:val="00116A6B"/>
    <w:rsid w:val="001201CC"/>
    <w:rsid w:val="0012138A"/>
    <w:rsid w:val="00121932"/>
    <w:rsid w:val="00121D61"/>
    <w:rsid w:val="001262D1"/>
    <w:rsid w:val="00126A07"/>
    <w:rsid w:val="001277F6"/>
    <w:rsid w:val="001302A4"/>
    <w:rsid w:val="001330B5"/>
    <w:rsid w:val="0013669A"/>
    <w:rsid w:val="00137786"/>
    <w:rsid w:val="00140AEE"/>
    <w:rsid w:val="00141EDE"/>
    <w:rsid w:val="001442D6"/>
    <w:rsid w:val="00144EE0"/>
    <w:rsid w:val="00145C01"/>
    <w:rsid w:val="001515E0"/>
    <w:rsid w:val="00154F97"/>
    <w:rsid w:val="001569E4"/>
    <w:rsid w:val="00156BC0"/>
    <w:rsid w:val="001577E7"/>
    <w:rsid w:val="00160D16"/>
    <w:rsid w:val="00161F2E"/>
    <w:rsid w:val="00164BB6"/>
    <w:rsid w:val="001716EE"/>
    <w:rsid w:val="00172BD0"/>
    <w:rsid w:val="00174EC5"/>
    <w:rsid w:val="001752D6"/>
    <w:rsid w:val="00180C4E"/>
    <w:rsid w:val="00182056"/>
    <w:rsid w:val="001823FA"/>
    <w:rsid w:val="00182D5A"/>
    <w:rsid w:val="0018453B"/>
    <w:rsid w:val="00184BC0"/>
    <w:rsid w:val="00184FFF"/>
    <w:rsid w:val="00185C58"/>
    <w:rsid w:val="0018638F"/>
    <w:rsid w:val="001868D4"/>
    <w:rsid w:val="00190C56"/>
    <w:rsid w:val="001910F7"/>
    <w:rsid w:val="00193920"/>
    <w:rsid w:val="00194318"/>
    <w:rsid w:val="00196516"/>
    <w:rsid w:val="00196711"/>
    <w:rsid w:val="00197E0C"/>
    <w:rsid w:val="001A1D9A"/>
    <w:rsid w:val="001A5132"/>
    <w:rsid w:val="001A57B2"/>
    <w:rsid w:val="001A6F6C"/>
    <w:rsid w:val="001A7A97"/>
    <w:rsid w:val="001A7FD3"/>
    <w:rsid w:val="001B0D5C"/>
    <w:rsid w:val="001B2D8A"/>
    <w:rsid w:val="001B3A53"/>
    <w:rsid w:val="001B3CEE"/>
    <w:rsid w:val="001B44E6"/>
    <w:rsid w:val="001C07FA"/>
    <w:rsid w:val="001C30BD"/>
    <w:rsid w:val="001C41D2"/>
    <w:rsid w:val="001C45A6"/>
    <w:rsid w:val="001C4E23"/>
    <w:rsid w:val="001C7F6F"/>
    <w:rsid w:val="001D13BA"/>
    <w:rsid w:val="001D1C4B"/>
    <w:rsid w:val="001D2300"/>
    <w:rsid w:val="001D58AE"/>
    <w:rsid w:val="001D5B8A"/>
    <w:rsid w:val="001E238C"/>
    <w:rsid w:val="001E2712"/>
    <w:rsid w:val="001E2F50"/>
    <w:rsid w:val="001E61AC"/>
    <w:rsid w:val="001F229F"/>
    <w:rsid w:val="001F3B49"/>
    <w:rsid w:val="001F4812"/>
    <w:rsid w:val="001F4E0E"/>
    <w:rsid w:val="001F5840"/>
    <w:rsid w:val="001F7D6C"/>
    <w:rsid w:val="001F7D90"/>
    <w:rsid w:val="00205000"/>
    <w:rsid w:val="00205562"/>
    <w:rsid w:val="00205A6E"/>
    <w:rsid w:val="0021084B"/>
    <w:rsid w:val="002122B1"/>
    <w:rsid w:val="002147BC"/>
    <w:rsid w:val="00214E1E"/>
    <w:rsid w:val="0022175E"/>
    <w:rsid w:val="00224E0B"/>
    <w:rsid w:val="00227B2C"/>
    <w:rsid w:val="00230E2E"/>
    <w:rsid w:val="00231049"/>
    <w:rsid w:val="002321B6"/>
    <w:rsid w:val="00234750"/>
    <w:rsid w:val="00235342"/>
    <w:rsid w:val="00240C8B"/>
    <w:rsid w:val="00241969"/>
    <w:rsid w:val="0024319A"/>
    <w:rsid w:val="00244A9B"/>
    <w:rsid w:val="0024523A"/>
    <w:rsid w:val="00246FA4"/>
    <w:rsid w:val="002510B8"/>
    <w:rsid w:val="00254084"/>
    <w:rsid w:val="0025519C"/>
    <w:rsid w:val="002554B8"/>
    <w:rsid w:val="00260221"/>
    <w:rsid w:val="002607B3"/>
    <w:rsid w:val="00260E90"/>
    <w:rsid w:val="00260EC9"/>
    <w:rsid w:val="002613D5"/>
    <w:rsid w:val="002619D1"/>
    <w:rsid w:val="00261D07"/>
    <w:rsid w:val="0026424B"/>
    <w:rsid w:val="00264D85"/>
    <w:rsid w:val="002702CE"/>
    <w:rsid w:val="002749DC"/>
    <w:rsid w:val="0027553A"/>
    <w:rsid w:val="00275C71"/>
    <w:rsid w:val="00276DAC"/>
    <w:rsid w:val="00277446"/>
    <w:rsid w:val="00277AFC"/>
    <w:rsid w:val="0028437F"/>
    <w:rsid w:val="0028734B"/>
    <w:rsid w:val="002910B0"/>
    <w:rsid w:val="0029203E"/>
    <w:rsid w:val="00294174"/>
    <w:rsid w:val="002A0550"/>
    <w:rsid w:val="002A07DE"/>
    <w:rsid w:val="002A12CE"/>
    <w:rsid w:val="002A13E9"/>
    <w:rsid w:val="002A1A01"/>
    <w:rsid w:val="002A3299"/>
    <w:rsid w:val="002A4FC3"/>
    <w:rsid w:val="002A5444"/>
    <w:rsid w:val="002A5ED8"/>
    <w:rsid w:val="002B063E"/>
    <w:rsid w:val="002B07D3"/>
    <w:rsid w:val="002B391E"/>
    <w:rsid w:val="002B40DB"/>
    <w:rsid w:val="002C1DAB"/>
    <w:rsid w:val="002C2896"/>
    <w:rsid w:val="002C66B5"/>
    <w:rsid w:val="002C74D7"/>
    <w:rsid w:val="002C7BCB"/>
    <w:rsid w:val="002D2E06"/>
    <w:rsid w:val="002D3820"/>
    <w:rsid w:val="002D48C1"/>
    <w:rsid w:val="002D4E63"/>
    <w:rsid w:val="002D5882"/>
    <w:rsid w:val="002D74FF"/>
    <w:rsid w:val="002E0D9F"/>
    <w:rsid w:val="002E174D"/>
    <w:rsid w:val="002E3510"/>
    <w:rsid w:val="002E5391"/>
    <w:rsid w:val="002E6B2D"/>
    <w:rsid w:val="002E75ED"/>
    <w:rsid w:val="002F0091"/>
    <w:rsid w:val="002F1226"/>
    <w:rsid w:val="002F1D58"/>
    <w:rsid w:val="002F55F5"/>
    <w:rsid w:val="00301A9D"/>
    <w:rsid w:val="00310FD3"/>
    <w:rsid w:val="003115D4"/>
    <w:rsid w:val="003119BA"/>
    <w:rsid w:val="00311C05"/>
    <w:rsid w:val="00311D19"/>
    <w:rsid w:val="003120EF"/>
    <w:rsid w:val="003122DB"/>
    <w:rsid w:val="0031237E"/>
    <w:rsid w:val="00315366"/>
    <w:rsid w:val="003206AB"/>
    <w:rsid w:val="00323C0F"/>
    <w:rsid w:val="00323ED6"/>
    <w:rsid w:val="0032525B"/>
    <w:rsid w:val="00325297"/>
    <w:rsid w:val="00325A61"/>
    <w:rsid w:val="00325A6C"/>
    <w:rsid w:val="00325DC3"/>
    <w:rsid w:val="00326956"/>
    <w:rsid w:val="003307C5"/>
    <w:rsid w:val="0033308D"/>
    <w:rsid w:val="0033637D"/>
    <w:rsid w:val="003364AF"/>
    <w:rsid w:val="00340313"/>
    <w:rsid w:val="0034088C"/>
    <w:rsid w:val="003410F9"/>
    <w:rsid w:val="00343BC4"/>
    <w:rsid w:val="0034642D"/>
    <w:rsid w:val="003466C3"/>
    <w:rsid w:val="00346A9B"/>
    <w:rsid w:val="00346AF7"/>
    <w:rsid w:val="003513AA"/>
    <w:rsid w:val="00352C79"/>
    <w:rsid w:val="00352E64"/>
    <w:rsid w:val="0035383A"/>
    <w:rsid w:val="0035410C"/>
    <w:rsid w:val="00355C6D"/>
    <w:rsid w:val="003563FE"/>
    <w:rsid w:val="0036094C"/>
    <w:rsid w:val="00363B30"/>
    <w:rsid w:val="00364414"/>
    <w:rsid w:val="0036573E"/>
    <w:rsid w:val="00370909"/>
    <w:rsid w:val="003709C8"/>
    <w:rsid w:val="003743B6"/>
    <w:rsid w:val="003750BD"/>
    <w:rsid w:val="00375E6B"/>
    <w:rsid w:val="00376F93"/>
    <w:rsid w:val="0038161B"/>
    <w:rsid w:val="003821FB"/>
    <w:rsid w:val="00384451"/>
    <w:rsid w:val="0038561F"/>
    <w:rsid w:val="0038580C"/>
    <w:rsid w:val="00385D77"/>
    <w:rsid w:val="00387F2B"/>
    <w:rsid w:val="00390F83"/>
    <w:rsid w:val="00392147"/>
    <w:rsid w:val="003921DA"/>
    <w:rsid w:val="003937FB"/>
    <w:rsid w:val="00395ED6"/>
    <w:rsid w:val="00396E85"/>
    <w:rsid w:val="00397762"/>
    <w:rsid w:val="003A051B"/>
    <w:rsid w:val="003A05CA"/>
    <w:rsid w:val="003A066D"/>
    <w:rsid w:val="003A0F28"/>
    <w:rsid w:val="003A12FB"/>
    <w:rsid w:val="003A4F97"/>
    <w:rsid w:val="003A5349"/>
    <w:rsid w:val="003A5C7C"/>
    <w:rsid w:val="003A65AE"/>
    <w:rsid w:val="003A7EDE"/>
    <w:rsid w:val="003B0DEC"/>
    <w:rsid w:val="003B19FD"/>
    <w:rsid w:val="003B4B91"/>
    <w:rsid w:val="003B4F1F"/>
    <w:rsid w:val="003B51D7"/>
    <w:rsid w:val="003B5232"/>
    <w:rsid w:val="003B5375"/>
    <w:rsid w:val="003B6EAB"/>
    <w:rsid w:val="003C09A2"/>
    <w:rsid w:val="003C3148"/>
    <w:rsid w:val="003C6D51"/>
    <w:rsid w:val="003D14E3"/>
    <w:rsid w:val="003D2A88"/>
    <w:rsid w:val="003D2B65"/>
    <w:rsid w:val="003D2C45"/>
    <w:rsid w:val="003D307D"/>
    <w:rsid w:val="003D369B"/>
    <w:rsid w:val="003D5ADF"/>
    <w:rsid w:val="003D6210"/>
    <w:rsid w:val="003D7E36"/>
    <w:rsid w:val="003E0A49"/>
    <w:rsid w:val="003E2E43"/>
    <w:rsid w:val="003E5C77"/>
    <w:rsid w:val="003E682C"/>
    <w:rsid w:val="003E69E4"/>
    <w:rsid w:val="003F26DC"/>
    <w:rsid w:val="003F34AC"/>
    <w:rsid w:val="003F50B5"/>
    <w:rsid w:val="003F71B1"/>
    <w:rsid w:val="003F7BDE"/>
    <w:rsid w:val="0040095C"/>
    <w:rsid w:val="00400EC5"/>
    <w:rsid w:val="004029BF"/>
    <w:rsid w:val="00404382"/>
    <w:rsid w:val="00407CB4"/>
    <w:rsid w:val="0041075A"/>
    <w:rsid w:val="0041185E"/>
    <w:rsid w:val="00411929"/>
    <w:rsid w:val="00411A35"/>
    <w:rsid w:val="00411E27"/>
    <w:rsid w:val="00412C18"/>
    <w:rsid w:val="00414A55"/>
    <w:rsid w:val="004207AC"/>
    <w:rsid w:val="00422006"/>
    <w:rsid w:val="004233EB"/>
    <w:rsid w:val="00423428"/>
    <w:rsid w:val="00430AA9"/>
    <w:rsid w:val="00434B1B"/>
    <w:rsid w:val="0043635E"/>
    <w:rsid w:val="00442F15"/>
    <w:rsid w:val="0044314E"/>
    <w:rsid w:val="00444010"/>
    <w:rsid w:val="004523BF"/>
    <w:rsid w:val="00453D69"/>
    <w:rsid w:val="004542DF"/>
    <w:rsid w:val="00454374"/>
    <w:rsid w:val="00455852"/>
    <w:rsid w:val="00456FC4"/>
    <w:rsid w:val="00463B84"/>
    <w:rsid w:val="0046450D"/>
    <w:rsid w:val="004647D5"/>
    <w:rsid w:val="00464BFE"/>
    <w:rsid w:val="0046635F"/>
    <w:rsid w:val="00472657"/>
    <w:rsid w:val="00473525"/>
    <w:rsid w:val="00476F7A"/>
    <w:rsid w:val="00477D12"/>
    <w:rsid w:val="00483AFA"/>
    <w:rsid w:val="004841ED"/>
    <w:rsid w:val="004843F0"/>
    <w:rsid w:val="00484B77"/>
    <w:rsid w:val="004851EC"/>
    <w:rsid w:val="00485363"/>
    <w:rsid w:val="004859CA"/>
    <w:rsid w:val="00486054"/>
    <w:rsid w:val="00486398"/>
    <w:rsid w:val="00487574"/>
    <w:rsid w:val="00490EBB"/>
    <w:rsid w:val="00491004"/>
    <w:rsid w:val="0049343D"/>
    <w:rsid w:val="00495330"/>
    <w:rsid w:val="004956F4"/>
    <w:rsid w:val="0049797B"/>
    <w:rsid w:val="004A00F2"/>
    <w:rsid w:val="004A50D3"/>
    <w:rsid w:val="004A53E7"/>
    <w:rsid w:val="004A62D0"/>
    <w:rsid w:val="004A67D0"/>
    <w:rsid w:val="004A690F"/>
    <w:rsid w:val="004A6F43"/>
    <w:rsid w:val="004B07BF"/>
    <w:rsid w:val="004B15F9"/>
    <w:rsid w:val="004B16F1"/>
    <w:rsid w:val="004B19A2"/>
    <w:rsid w:val="004B21FD"/>
    <w:rsid w:val="004B3DB3"/>
    <w:rsid w:val="004B5004"/>
    <w:rsid w:val="004B5C61"/>
    <w:rsid w:val="004B5FEF"/>
    <w:rsid w:val="004C0883"/>
    <w:rsid w:val="004C0D36"/>
    <w:rsid w:val="004C382D"/>
    <w:rsid w:val="004C4B47"/>
    <w:rsid w:val="004D3424"/>
    <w:rsid w:val="004D379A"/>
    <w:rsid w:val="004D41E1"/>
    <w:rsid w:val="004D55C5"/>
    <w:rsid w:val="004D7967"/>
    <w:rsid w:val="004E087D"/>
    <w:rsid w:val="004E142B"/>
    <w:rsid w:val="004E1F68"/>
    <w:rsid w:val="004E2FC4"/>
    <w:rsid w:val="004E5E3C"/>
    <w:rsid w:val="004E75C1"/>
    <w:rsid w:val="004E7828"/>
    <w:rsid w:val="004F0B03"/>
    <w:rsid w:val="004F0B8E"/>
    <w:rsid w:val="004F2301"/>
    <w:rsid w:val="004F24D4"/>
    <w:rsid w:val="004F4064"/>
    <w:rsid w:val="004F43B9"/>
    <w:rsid w:val="004F6D84"/>
    <w:rsid w:val="004F712A"/>
    <w:rsid w:val="005009C0"/>
    <w:rsid w:val="00501DAB"/>
    <w:rsid w:val="005036B3"/>
    <w:rsid w:val="005038D3"/>
    <w:rsid w:val="0050727C"/>
    <w:rsid w:val="005132B6"/>
    <w:rsid w:val="005135B6"/>
    <w:rsid w:val="005136FB"/>
    <w:rsid w:val="00513DC9"/>
    <w:rsid w:val="00514E5F"/>
    <w:rsid w:val="0051578C"/>
    <w:rsid w:val="00516129"/>
    <w:rsid w:val="00516BC5"/>
    <w:rsid w:val="00516CFE"/>
    <w:rsid w:val="00520304"/>
    <w:rsid w:val="00521DEF"/>
    <w:rsid w:val="0052253E"/>
    <w:rsid w:val="00523E06"/>
    <w:rsid w:val="005249EE"/>
    <w:rsid w:val="00525902"/>
    <w:rsid w:val="00526698"/>
    <w:rsid w:val="00531850"/>
    <w:rsid w:val="00532822"/>
    <w:rsid w:val="005329CF"/>
    <w:rsid w:val="00532FD6"/>
    <w:rsid w:val="00533EC8"/>
    <w:rsid w:val="00534450"/>
    <w:rsid w:val="005351A1"/>
    <w:rsid w:val="0053566A"/>
    <w:rsid w:val="005412A2"/>
    <w:rsid w:val="00543016"/>
    <w:rsid w:val="005460D8"/>
    <w:rsid w:val="00547F9B"/>
    <w:rsid w:val="0055027E"/>
    <w:rsid w:val="005502BC"/>
    <w:rsid w:val="005536B4"/>
    <w:rsid w:val="00556566"/>
    <w:rsid w:val="005569F3"/>
    <w:rsid w:val="00556F11"/>
    <w:rsid w:val="00557245"/>
    <w:rsid w:val="005572C1"/>
    <w:rsid w:val="005613CD"/>
    <w:rsid w:val="005640E9"/>
    <w:rsid w:val="005646AD"/>
    <w:rsid w:val="00564806"/>
    <w:rsid w:val="005649B4"/>
    <w:rsid w:val="00566085"/>
    <w:rsid w:val="00572928"/>
    <w:rsid w:val="00572DE1"/>
    <w:rsid w:val="00573062"/>
    <w:rsid w:val="00573A8C"/>
    <w:rsid w:val="0057491A"/>
    <w:rsid w:val="00577286"/>
    <w:rsid w:val="005773DC"/>
    <w:rsid w:val="005808B0"/>
    <w:rsid w:val="005809F4"/>
    <w:rsid w:val="005845AE"/>
    <w:rsid w:val="00587D77"/>
    <w:rsid w:val="00592E9A"/>
    <w:rsid w:val="00593366"/>
    <w:rsid w:val="00595036"/>
    <w:rsid w:val="00595089"/>
    <w:rsid w:val="005A08C9"/>
    <w:rsid w:val="005A3E8E"/>
    <w:rsid w:val="005A6BB6"/>
    <w:rsid w:val="005A71C2"/>
    <w:rsid w:val="005A7C68"/>
    <w:rsid w:val="005B026B"/>
    <w:rsid w:val="005B059E"/>
    <w:rsid w:val="005B0BC5"/>
    <w:rsid w:val="005B26A4"/>
    <w:rsid w:val="005B55A9"/>
    <w:rsid w:val="005B58E9"/>
    <w:rsid w:val="005B5BEF"/>
    <w:rsid w:val="005B5EC4"/>
    <w:rsid w:val="005C24E5"/>
    <w:rsid w:val="005C4835"/>
    <w:rsid w:val="005C5ED4"/>
    <w:rsid w:val="005C772A"/>
    <w:rsid w:val="005D179B"/>
    <w:rsid w:val="005D256C"/>
    <w:rsid w:val="005D4380"/>
    <w:rsid w:val="005D445F"/>
    <w:rsid w:val="005D53B9"/>
    <w:rsid w:val="005E0740"/>
    <w:rsid w:val="005E220D"/>
    <w:rsid w:val="005E39FA"/>
    <w:rsid w:val="005E430E"/>
    <w:rsid w:val="005E573E"/>
    <w:rsid w:val="005E6095"/>
    <w:rsid w:val="005E7CC3"/>
    <w:rsid w:val="005E7D9A"/>
    <w:rsid w:val="005F1A76"/>
    <w:rsid w:val="005F504D"/>
    <w:rsid w:val="005F5273"/>
    <w:rsid w:val="005F625B"/>
    <w:rsid w:val="005F6A5A"/>
    <w:rsid w:val="005F6E50"/>
    <w:rsid w:val="00600309"/>
    <w:rsid w:val="00600AC8"/>
    <w:rsid w:val="00601ED7"/>
    <w:rsid w:val="0060242C"/>
    <w:rsid w:val="00602F82"/>
    <w:rsid w:val="006038E5"/>
    <w:rsid w:val="00603A32"/>
    <w:rsid w:val="00603A6F"/>
    <w:rsid w:val="00604BC7"/>
    <w:rsid w:val="00605F46"/>
    <w:rsid w:val="006062C8"/>
    <w:rsid w:val="00611E28"/>
    <w:rsid w:val="006124C6"/>
    <w:rsid w:val="00612B15"/>
    <w:rsid w:val="006130CC"/>
    <w:rsid w:val="00613959"/>
    <w:rsid w:val="006147D1"/>
    <w:rsid w:val="00614B3C"/>
    <w:rsid w:val="006155D0"/>
    <w:rsid w:val="00615964"/>
    <w:rsid w:val="006167F2"/>
    <w:rsid w:val="00617FC1"/>
    <w:rsid w:val="006206B4"/>
    <w:rsid w:val="00620C97"/>
    <w:rsid w:val="00621314"/>
    <w:rsid w:val="00621A72"/>
    <w:rsid w:val="006229B0"/>
    <w:rsid w:val="00624EC9"/>
    <w:rsid w:val="00627DF4"/>
    <w:rsid w:val="00630DDF"/>
    <w:rsid w:val="00630ECC"/>
    <w:rsid w:val="00632BCE"/>
    <w:rsid w:val="0063394D"/>
    <w:rsid w:val="00634DAF"/>
    <w:rsid w:val="00634E08"/>
    <w:rsid w:val="00636C44"/>
    <w:rsid w:val="00637B50"/>
    <w:rsid w:val="00641973"/>
    <w:rsid w:val="006428AD"/>
    <w:rsid w:val="006432B6"/>
    <w:rsid w:val="00643F00"/>
    <w:rsid w:val="0065011A"/>
    <w:rsid w:val="006505CC"/>
    <w:rsid w:val="00650A03"/>
    <w:rsid w:val="00651F06"/>
    <w:rsid w:val="00652218"/>
    <w:rsid w:val="00655B3B"/>
    <w:rsid w:val="00656DE3"/>
    <w:rsid w:val="0066013B"/>
    <w:rsid w:val="0066091C"/>
    <w:rsid w:val="0066628C"/>
    <w:rsid w:val="006662DA"/>
    <w:rsid w:val="00666FBD"/>
    <w:rsid w:val="00667EFD"/>
    <w:rsid w:val="00670642"/>
    <w:rsid w:val="00672851"/>
    <w:rsid w:val="00672C33"/>
    <w:rsid w:val="006737D8"/>
    <w:rsid w:val="00673E05"/>
    <w:rsid w:val="0067576D"/>
    <w:rsid w:val="00676186"/>
    <w:rsid w:val="00677E2D"/>
    <w:rsid w:val="00680776"/>
    <w:rsid w:val="00680F11"/>
    <w:rsid w:val="006811BB"/>
    <w:rsid w:val="0068255E"/>
    <w:rsid w:val="006900A1"/>
    <w:rsid w:val="00692524"/>
    <w:rsid w:val="00693B5B"/>
    <w:rsid w:val="00693CB6"/>
    <w:rsid w:val="006961B7"/>
    <w:rsid w:val="006963DC"/>
    <w:rsid w:val="00696628"/>
    <w:rsid w:val="006A1487"/>
    <w:rsid w:val="006A6A8B"/>
    <w:rsid w:val="006B0432"/>
    <w:rsid w:val="006B11F0"/>
    <w:rsid w:val="006B1588"/>
    <w:rsid w:val="006B2CBE"/>
    <w:rsid w:val="006B3C39"/>
    <w:rsid w:val="006B4323"/>
    <w:rsid w:val="006B6FBF"/>
    <w:rsid w:val="006B7E6B"/>
    <w:rsid w:val="006C0ECA"/>
    <w:rsid w:val="006C2D74"/>
    <w:rsid w:val="006C313D"/>
    <w:rsid w:val="006C3AB7"/>
    <w:rsid w:val="006C5DC5"/>
    <w:rsid w:val="006C7B83"/>
    <w:rsid w:val="006D0297"/>
    <w:rsid w:val="006D09FF"/>
    <w:rsid w:val="006D14D7"/>
    <w:rsid w:val="006D27AF"/>
    <w:rsid w:val="006D4908"/>
    <w:rsid w:val="006D4D20"/>
    <w:rsid w:val="006D5B96"/>
    <w:rsid w:val="006D6C62"/>
    <w:rsid w:val="006D7493"/>
    <w:rsid w:val="006E0868"/>
    <w:rsid w:val="006E1582"/>
    <w:rsid w:val="006E4AD3"/>
    <w:rsid w:val="006E599D"/>
    <w:rsid w:val="006E6E41"/>
    <w:rsid w:val="006F06C5"/>
    <w:rsid w:val="006F0DA2"/>
    <w:rsid w:val="006F1802"/>
    <w:rsid w:val="006F64B6"/>
    <w:rsid w:val="006F7A7D"/>
    <w:rsid w:val="006F7C6F"/>
    <w:rsid w:val="007048EE"/>
    <w:rsid w:val="00704B63"/>
    <w:rsid w:val="007111D9"/>
    <w:rsid w:val="00711993"/>
    <w:rsid w:val="00713102"/>
    <w:rsid w:val="00713555"/>
    <w:rsid w:val="00715969"/>
    <w:rsid w:val="0071625B"/>
    <w:rsid w:val="00720A22"/>
    <w:rsid w:val="00722633"/>
    <w:rsid w:val="00723CD3"/>
    <w:rsid w:val="00723D6E"/>
    <w:rsid w:val="00724388"/>
    <w:rsid w:val="007257CD"/>
    <w:rsid w:val="007260C3"/>
    <w:rsid w:val="0073052F"/>
    <w:rsid w:val="00730F2E"/>
    <w:rsid w:val="00734E26"/>
    <w:rsid w:val="00735E82"/>
    <w:rsid w:val="00736488"/>
    <w:rsid w:val="00737D64"/>
    <w:rsid w:val="00737F45"/>
    <w:rsid w:val="00740EA7"/>
    <w:rsid w:val="00742AB1"/>
    <w:rsid w:val="007445E0"/>
    <w:rsid w:val="00745B48"/>
    <w:rsid w:val="007468B4"/>
    <w:rsid w:val="0074780D"/>
    <w:rsid w:val="0075433C"/>
    <w:rsid w:val="0075560B"/>
    <w:rsid w:val="007576AB"/>
    <w:rsid w:val="007622E3"/>
    <w:rsid w:val="007642E4"/>
    <w:rsid w:val="00764648"/>
    <w:rsid w:val="00764F29"/>
    <w:rsid w:val="00766F18"/>
    <w:rsid w:val="007701F7"/>
    <w:rsid w:val="00770E8D"/>
    <w:rsid w:val="00773035"/>
    <w:rsid w:val="00773341"/>
    <w:rsid w:val="00774C6E"/>
    <w:rsid w:val="007757F7"/>
    <w:rsid w:val="007758F0"/>
    <w:rsid w:val="007759B3"/>
    <w:rsid w:val="007806D3"/>
    <w:rsid w:val="00780D35"/>
    <w:rsid w:val="007814EB"/>
    <w:rsid w:val="007824FB"/>
    <w:rsid w:val="007831D9"/>
    <w:rsid w:val="007835D5"/>
    <w:rsid w:val="00783E21"/>
    <w:rsid w:val="00783FB0"/>
    <w:rsid w:val="00791D27"/>
    <w:rsid w:val="00792C86"/>
    <w:rsid w:val="007958E5"/>
    <w:rsid w:val="007A09F2"/>
    <w:rsid w:val="007A2A91"/>
    <w:rsid w:val="007A2CAA"/>
    <w:rsid w:val="007A504F"/>
    <w:rsid w:val="007A609A"/>
    <w:rsid w:val="007B128F"/>
    <w:rsid w:val="007B1772"/>
    <w:rsid w:val="007B2FFF"/>
    <w:rsid w:val="007B38C8"/>
    <w:rsid w:val="007B4866"/>
    <w:rsid w:val="007B4FED"/>
    <w:rsid w:val="007B5C5A"/>
    <w:rsid w:val="007C0B8E"/>
    <w:rsid w:val="007C4F45"/>
    <w:rsid w:val="007C69FB"/>
    <w:rsid w:val="007D1831"/>
    <w:rsid w:val="007D70F3"/>
    <w:rsid w:val="007D7F83"/>
    <w:rsid w:val="007E014E"/>
    <w:rsid w:val="007E390A"/>
    <w:rsid w:val="007E6236"/>
    <w:rsid w:val="007E78FE"/>
    <w:rsid w:val="007F0D51"/>
    <w:rsid w:val="007F4644"/>
    <w:rsid w:val="007F50A8"/>
    <w:rsid w:val="007F522E"/>
    <w:rsid w:val="007F5E37"/>
    <w:rsid w:val="007F71DE"/>
    <w:rsid w:val="00801B62"/>
    <w:rsid w:val="0080331E"/>
    <w:rsid w:val="00804C81"/>
    <w:rsid w:val="00806286"/>
    <w:rsid w:val="00813C51"/>
    <w:rsid w:val="0081577F"/>
    <w:rsid w:val="00817BD5"/>
    <w:rsid w:val="00817D3B"/>
    <w:rsid w:val="00817EFB"/>
    <w:rsid w:val="00820659"/>
    <w:rsid w:val="00822DC6"/>
    <w:rsid w:val="00823C46"/>
    <w:rsid w:val="00824361"/>
    <w:rsid w:val="00825E11"/>
    <w:rsid w:val="00826A51"/>
    <w:rsid w:val="0083105A"/>
    <w:rsid w:val="00831D31"/>
    <w:rsid w:val="008340DA"/>
    <w:rsid w:val="008343E4"/>
    <w:rsid w:val="0083619B"/>
    <w:rsid w:val="0083789E"/>
    <w:rsid w:val="00842B47"/>
    <w:rsid w:val="008447DE"/>
    <w:rsid w:val="008448A2"/>
    <w:rsid w:val="00845B25"/>
    <w:rsid w:val="008509E9"/>
    <w:rsid w:val="00851721"/>
    <w:rsid w:val="008521B7"/>
    <w:rsid w:val="0085393C"/>
    <w:rsid w:val="00855925"/>
    <w:rsid w:val="00856F6E"/>
    <w:rsid w:val="008570B5"/>
    <w:rsid w:val="00861508"/>
    <w:rsid w:val="00862A74"/>
    <w:rsid w:val="00866B5A"/>
    <w:rsid w:val="00866F27"/>
    <w:rsid w:val="00870291"/>
    <w:rsid w:val="00870E9C"/>
    <w:rsid w:val="008710F1"/>
    <w:rsid w:val="00872FD4"/>
    <w:rsid w:val="00874175"/>
    <w:rsid w:val="0087471F"/>
    <w:rsid w:val="00875078"/>
    <w:rsid w:val="00876B68"/>
    <w:rsid w:val="00882129"/>
    <w:rsid w:val="008826BB"/>
    <w:rsid w:val="0088316E"/>
    <w:rsid w:val="008842D8"/>
    <w:rsid w:val="00887A0B"/>
    <w:rsid w:val="00890EDA"/>
    <w:rsid w:val="00891FF6"/>
    <w:rsid w:val="00892F78"/>
    <w:rsid w:val="00893023"/>
    <w:rsid w:val="00894C8B"/>
    <w:rsid w:val="00896B73"/>
    <w:rsid w:val="00897621"/>
    <w:rsid w:val="008A1C15"/>
    <w:rsid w:val="008A2C58"/>
    <w:rsid w:val="008A42AA"/>
    <w:rsid w:val="008A6D7B"/>
    <w:rsid w:val="008A7613"/>
    <w:rsid w:val="008A798F"/>
    <w:rsid w:val="008B0EE2"/>
    <w:rsid w:val="008B409D"/>
    <w:rsid w:val="008B486E"/>
    <w:rsid w:val="008B63D6"/>
    <w:rsid w:val="008C054A"/>
    <w:rsid w:val="008C3F38"/>
    <w:rsid w:val="008C6BE3"/>
    <w:rsid w:val="008C7539"/>
    <w:rsid w:val="008D03CA"/>
    <w:rsid w:val="008D07B3"/>
    <w:rsid w:val="008D0F25"/>
    <w:rsid w:val="008D13B4"/>
    <w:rsid w:val="008D1A1B"/>
    <w:rsid w:val="008D3248"/>
    <w:rsid w:val="008D45E7"/>
    <w:rsid w:val="008D49C9"/>
    <w:rsid w:val="008D622B"/>
    <w:rsid w:val="008D6BF6"/>
    <w:rsid w:val="008E02E9"/>
    <w:rsid w:val="008E194A"/>
    <w:rsid w:val="008F17E1"/>
    <w:rsid w:val="008F1F1D"/>
    <w:rsid w:val="008F23C8"/>
    <w:rsid w:val="008F2C1B"/>
    <w:rsid w:val="008F493C"/>
    <w:rsid w:val="008F58BC"/>
    <w:rsid w:val="008F5C4C"/>
    <w:rsid w:val="008F7726"/>
    <w:rsid w:val="008F7764"/>
    <w:rsid w:val="00901077"/>
    <w:rsid w:val="009012F4"/>
    <w:rsid w:val="0090445E"/>
    <w:rsid w:val="00905D4E"/>
    <w:rsid w:val="00906908"/>
    <w:rsid w:val="009100AB"/>
    <w:rsid w:val="009101C4"/>
    <w:rsid w:val="00913FBE"/>
    <w:rsid w:val="009173D0"/>
    <w:rsid w:val="00917E77"/>
    <w:rsid w:val="00922961"/>
    <w:rsid w:val="009232C1"/>
    <w:rsid w:val="0092349A"/>
    <w:rsid w:val="00923AD9"/>
    <w:rsid w:val="00923C2A"/>
    <w:rsid w:val="0092466F"/>
    <w:rsid w:val="009330F1"/>
    <w:rsid w:val="009354E7"/>
    <w:rsid w:val="009355A5"/>
    <w:rsid w:val="00935DCA"/>
    <w:rsid w:val="009369AC"/>
    <w:rsid w:val="00937EED"/>
    <w:rsid w:val="009426E7"/>
    <w:rsid w:val="00945268"/>
    <w:rsid w:val="00945F35"/>
    <w:rsid w:val="0095141F"/>
    <w:rsid w:val="00951F35"/>
    <w:rsid w:val="00960A83"/>
    <w:rsid w:val="0096326B"/>
    <w:rsid w:val="00963740"/>
    <w:rsid w:val="00963F75"/>
    <w:rsid w:val="00964939"/>
    <w:rsid w:val="00964AC4"/>
    <w:rsid w:val="009670CF"/>
    <w:rsid w:val="009717A6"/>
    <w:rsid w:val="00971856"/>
    <w:rsid w:val="00971D40"/>
    <w:rsid w:val="009752B3"/>
    <w:rsid w:val="0097697C"/>
    <w:rsid w:val="00980157"/>
    <w:rsid w:val="00980CBB"/>
    <w:rsid w:val="009815FD"/>
    <w:rsid w:val="00983582"/>
    <w:rsid w:val="00983ADF"/>
    <w:rsid w:val="00984F22"/>
    <w:rsid w:val="009856A5"/>
    <w:rsid w:val="00985913"/>
    <w:rsid w:val="009868C6"/>
    <w:rsid w:val="009876F6"/>
    <w:rsid w:val="00990965"/>
    <w:rsid w:val="00991A28"/>
    <w:rsid w:val="00992F80"/>
    <w:rsid w:val="009958CC"/>
    <w:rsid w:val="009961CB"/>
    <w:rsid w:val="00996CA7"/>
    <w:rsid w:val="00997B44"/>
    <w:rsid w:val="009A2CF7"/>
    <w:rsid w:val="009A3918"/>
    <w:rsid w:val="009B1188"/>
    <w:rsid w:val="009B392C"/>
    <w:rsid w:val="009B73BE"/>
    <w:rsid w:val="009B73E3"/>
    <w:rsid w:val="009B7D61"/>
    <w:rsid w:val="009B7EEE"/>
    <w:rsid w:val="009C14E8"/>
    <w:rsid w:val="009C1877"/>
    <w:rsid w:val="009C1CD7"/>
    <w:rsid w:val="009C55F5"/>
    <w:rsid w:val="009C6963"/>
    <w:rsid w:val="009C7046"/>
    <w:rsid w:val="009D0000"/>
    <w:rsid w:val="009D0F3F"/>
    <w:rsid w:val="009D1E5B"/>
    <w:rsid w:val="009D2625"/>
    <w:rsid w:val="009D6B02"/>
    <w:rsid w:val="009D78B7"/>
    <w:rsid w:val="009E2806"/>
    <w:rsid w:val="009F0BF0"/>
    <w:rsid w:val="009F1665"/>
    <w:rsid w:val="009F4660"/>
    <w:rsid w:val="009F4A71"/>
    <w:rsid w:val="009F66F4"/>
    <w:rsid w:val="009F6EB0"/>
    <w:rsid w:val="00A00AB6"/>
    <w:rsid w:val="00A01D03"/>
    <w:rsid w:val="00A0351D"/>
    <w:rsid w:val="00A037BD"/>
    <w:rsid w:val="00A037DA"/>
    <w:rsid w:val="00A065B3"/>
    <w:rsid w:val="00A06C19"/>
    <w:rsid w:val="00A101A2"/>
    <w:rsid w:val="00A10F67"/>
    <w:rsid w:val="00A12E4F"/>
    <w:rsid w:val="00A13587"/>
    <w:rsid w:val="00A15EA0"/>
    <w:rsid w:val="00A16652"/>
    <w:rsid w:val="00A166D2"/>
    <w:rsid w:val="00A16DD5"/>
    <w:rsid w:val="00A24697"/>
    <w:rsid w:val="00A26B8C"/>
    <w:rsid w:val="00A301EF"/>
    <w:rsid w:val="00A3161C"/>
    <w:rsid w:val="00A31890"/>
    <w:rsid w:val="00A34CE2"/>
    <w:rsid w:val="00A3706D"/>
    <w:rsid w:val="00A4088F"/>
    <w:rsid w:val="00A421A1"/>
    <w:rsid w:val="00A42E07"/>
    <w:rsid w:val="00A43129"/>
    <w:rsid w:val="00A449AD"/>
    <w:rsid w:val="00A46218"/>
    <w:rsid w:val="00A46516"/>
    <w:rsid w:val="00A52DDC"/>
    <w:rsid w:val="00A532AA"/>
    <w:rsid w:val="00A544D7"/>
    <w:rsid w:val="00A54BA6"/>
    <w:rsid w:val="00A56A01"/>
    <w:rsid w:val="00A57870"/>
    <w:rsid w:val="00A619CA"/>
    <w:rsid w:val="00A64C4A"/>
    <w:rsid w:val="00A6564A"/>
    <w:rsid w:val="00A65FA8"/>
    <w:rsid w:val="00A6669B"/>
    <w:rsid w:val="00A67443"/>
    <w:rsid w:val="00A72895"/>
    <w:rsid w:val="00A73A5B"/>
    <w:rsid w:val="00A75D2E"/>
    <w:rsid w:val="00A77B34"/>
    <w:rsid w:val="00A803E8"/>
    <w:rsid w:val="00A809FC"/>
    <w:rsid w:val="00A82103"/>
    <w:rsid w:val="00A83293"/>
    <w:rsid w:val="00A840CA"/>
    <w:rsid w:val="00A85174"/>
    <w:rsid w:val="00A900AC"/>
    <w:rsid w:val="00A91CB5"/>
    <w:rsid w:val="00A9252F"/>
    <w:rsid w:val="00A94637"/>
    <w:rsid w:val="00A94D3A"/>
    <w:rsid w:val="00A95164"/>
    <w:rsid w:val="00A95493"/>
    <w:rsid w:val="00A97295"/>
    <w:rsid w:val="00AA1333"/>
    <w:rsid w:val="00AA133D"/>
    <w:rsid w:val="00AA13FD"/>
    <w:rsid w:val="00AA14AE"/>
    <w:rsid w:val="00AA19E2"/>
    <w:rsid w:val="00AA374F"/>
    <w:rsid w:val="00AA45FF"/>
    <w:rsid w:val="00AA7F79"/>
    <w:rsid w:val="00AB2441"/>
    <w:rsid w:val="00AB5C25"/>
    <w:rsid w:val="00AC190C"/>
    <w:rsid w:val="00AC3990"/>
    <w:rsid w:val="00AD0C6F"/>
    <w:rsid w:val="00AD17B8"/>
    <w:rsid w:val="00AD4C22"/>
    <w:rsid w:val="00AD63B2"/>
    <w:rsid w:val="00AD656E"/>
    <w:rsid w:val="00AD6AC8"/>
    <w:rsid w:val="00AD7184"/>
    <w:rsid w:val="00AD7F56"/>
    <w:rsid w:val="00AE32CE"/>
    <w:rsid w:val="00AE3DFF"/>
    <w:rsid w:val="00AF043E"/>
    <w:rsid w:val="00AF1887"/>
    <w:rsid w:val="00AF18D4"/>
    <w:rsid w:val="00AF46AE"/>
    <w:rsid w:val="00AF72E6"/>
    <w:rsid w:val="00B01E9F"/>
    <w:rsid w:val="00B02C4A"/>
    <w:rsid w:val="00B0302E"/>
    <w:rsid w:val="00B04686"/>
    <w:rsid w:val="00B046DC"/>
    <w:rsid w:val="00B04994"/>
    <w:rsid w:val="00B071DF"/>
    <w:rsid w:val="00B10ED0"/>
    <w:rsid w:val="00B1102A"/>
    <w:rsid w:val="00B115C0"/>
    <w:rsid w:val="00B1571F"/>
    <w:rsid w:val="00B16984"/>
    <w:rsid w:val="00B21C7F"/>
    <w:rsid w:val="00B21EA8"/>
    <w:rsid w:val="00B22733"/>
    <w:rsid w:val="00B22AF0"/>
    <w:rsid w:val="00B22C8D"/>
    <w:rsid w:val="00B2448C"/>
    <w:rsid w:val="00B24FE8"/>
    <w:rsid w:val="00B25840"/>
    <w:rsid w:val="00B27E81"/>
    <w:rsid w:val="00B320E1"/>
    <w:rsid w:val="00B32152"/>
    <w:rsid w:val="00B323CE"/>
    <w:rsid w:val="00B32707"/>
    <w:rsid w:val="00B3447F"/>
    <w:rsid w:val="00B347BD"/>
    <w:rsid w:val="00B363A7"/>
    <w:rsid w:val="00B41B3E"/>
    <w:rsid w:val="00B46C5A"/>
    <w:rsid w:val="00B46EB1"/>
    <w:rsid w:val="00B476B0"/>
    <w:rsid w:val="00B515D6"/>
    <w:rsid w:val="00B527D7"/>
    <w:rsid w:val="00B54EF9"/>
    <w:rsid w:val="00B55CED"/>
    <w:rsid w:val="00B60A07"/>
    <w:rsid w:val="00B61ABD"/>
    <w:rsid w:val="00B63EC0"/>
    <w:rsid w:val="00B657F7"/>
    <w:rsid w:val="00B65B93"/>
    <w:rsid w:val="00B65EC5"/>
    <w:rsid w:val="00B708B3"/>
    <w:rsid w:val="00B71EE4"/>
    <w:rsid w:val="00B7253F"/>
    <w:rsid w:val="00B73340"/>
    <w:rsid w:val="00B75B0B"/>
    <w:rsid w:val="00B7621A"/>
    <w:rsid w:val="00B76A26"/>
    <w:rsid w:val="00B76ABF"/>
    <w:rsid w:val="00B81433"/>
    <w:rsid w:val="00B84861"/>
    <w:rsid w:val="00B85528"/>
    <w:rsid w:val="00B85E34"/>
    <w:rsid w:val="00B908B2"/>
    <w:rsid w:val="00B92A50"/>
    <w:rsid w:val="00B94D74"/>
    <w:rsid w:val="00B97C00"/>
    <w:rsid w:val="00BA05C6"/>
    <w:rsid w:val="00BA19AA"/>
    <w:rsid w:val="00BA3570"/>
    <w:rsid w:val="00BA46C1"/>
    <w:rsid w:val="00BA531E"/>
    <w:rsid w:val="00BB0BD2"/>
    <w:rsid w:val="00BB2C04"/>
    <w:rsid w:val="00BB4F91"/>
    <w:rsid w:val="00BB6A3F"/>
    <w:rsid w:val="00BC2DE6"/>
    <w:rsid w:val="00BD021C"/>
    <w:rsid w:val="00BD1A02"/>
    <w:rsid w:val="00BD1E62"/>
    <w:rsid w:val="00BD73C2"/>
    <w:rsid w:val="00BD7B15"/>
    <w:rsid w:val="00BD7FD3"/>
    <w:rsid w:val="00BE0197"/>
    <w:rsid w:val="00BE10BC"/>
    <w:rsid w:val="00BE2650"/>
    <w:rsid w:val="00BE2DB1"/>
    <w:rsid w:val="00BE31D0"/>
    <w:rsid w:val="00BE3C4A"/>
    <w:rsid w:val="00BF3311"/>
    <w:rsid w:val="00BF5367"/>
    <w:rsid w:val="00BF5711"/>
    <w:rsid w:val="00BF579E"/>
    <w:rsid w:val="00BF653A"/>
    <w:rsid w:val="00C01916"/>
    <w:rsid w:val="00C06DC9"/>
    <w:rsid w:val="00C101A6"/>
    <w:rsid w:val="00C242A6"/>
    <w:rsid w:val="00C25E1F"/>
    <w:rsid w:val="00C27A4B"/>
    <w:rsid w:val="00C27CB1"/>
    <w:rsid w:val="00C37768"/>
    <w:rsid w:val="00C40117"/>
    <w:rsid w:val="00C40270"/>
    <w:rsid w:val="00C404FC"/>
    <w:rsid w:val="00C40F03"/>
    <w:rsid w:val="00C40FFC"/>
    <w:rsid w:val="00C42DD6"/>
    <w:rsid w:val="00C4486D"/>
    <w:rsid w:val="00C44AEA"/>
    <w:rsid w:val="00C46376"/>
    <w:rsid w:val="00C47FDE"/>
    <w:rsid w:val="00C525AE"/>
    <w:rsid w:val="00C539AE"/>
    <w:rsid w:val="00C53F11"/>
    <w:rsid w:val="00C54951"/>
    <w:rsid w:val="00C55196"/>
    <w:rsid w:val="00C5757F"/>
    <w:rsid w:val="00C576AC"/>
    <w:rsid w:val="00C604C1"/>
    <w:rsid w:val="00C611A2"/>
    <w:rsid w:val="00C621C9"/>
    <w:rsid w:val="00C627DE"/>
    <w:rsid w:val="00C64C3C"/>
    <w:rsid w:val="00C6624F"/>
    <w:rsid w:val="00C7296E"/>
    <w:rsid w:val="00C73F35"/>
    <w:rsid w:val="00C7418D"/>
    <w:rsid w:val="00C750A4"/>
    <w:rsid w:val="00C75367"/>
    <w:rsid w:val="00C75A6E"/>
    <w:rsid w:val="00C75BC8"/>
    <w:rsid w:val="00C822E6"/>
    <w:rsid w:val="00C82C69"/>
    <w:rsid w:val="00C830B9"/>
    <w:rsid w:val="00C86668"/>
    <w:rsid w:val="00C86EC5"/>
    <w:rsid w:val="00C96007"/>
    <w:rsid w:val="00C9619F"/>
    <w:rsid w:val="00C975AD"/>
    <w:rsid w:val="00C97EF9"/>
    <w:rsid w:val="00CA02E9"/>
    <w:rsid w:val="00CA0F54"/>
    <w:rsid w:val="00CA2559"/>
    <w:rsid w:val="00CA2954"/>
    <w:rsid w:val="00CA2B2C"/>
    <w:rsid w:val="00CA3683"/>
    <w:rsid w:val="00CA3711"/>
    <w:rsid w:val="00CA47A4"/>
    <w:rsid w:val="00CA4B5D"/>
    <w:rsid w:val="00CA60E1"/>
    <w:rsid w:val="00CA7A32"/>
    <w:rsid w:val="00CA7DAA"/>
    <w:rsid w:val="00CA7EAC"/>
    <w:rsid w:val="00CB3137"/>
    <w:rsid w:val="00CB31D3"/>
    <w:rsid w:val="00CB4362"/>
    <w:rsid w:val="00CB61C7"/>
    <w:rsid w:val="00CC0A1A"/>
    <w:rsid w:val="00CC1D91"/>
    <w:rsid w:val="00CC2AD3"/>
    <w:rsid w:val="00CC2B66"/>
    <w:rsid w:val="00CC3A50"/>
    <w:rsid w:val="00CC5149"/>
    <w:rsid w:val="00CC5580"/>
    <w:rsid w:val="00CC6C57"/>
    <w:rsid w:val="00CC7513"/>
    <w:rsid w:val="00CC7596"/>
    <w:rsid w:val="00CD01DC"/>
    <w:rsid w:val="00CD08D8"/>
    <w:rsid w:val="00CD1AC7"/>
    <w:rsid w:val="00CD2EC1"/>
    <w:rsid w:val="00CD38D1"/>
    <w:rsid w:val="00CD54BA"/>
    <w:rsid w:val="00CD5D81"/>
    <w:rsid w:val="00CD627F"/>
    <w:rsid w:val="00CD6C95"/>
    <w:rsid w:val="00CE0A78"/>
    <w:rsid w:val="00CE1BE4"/>
    <w:rsid w:val="00CE2EF3"/>
    <w:rsid w:val="00CE53BC"/>
    <w:rsid w:val="00CE5A82"/>
    <w:rsid w:val="00CE6AD7"/>
    <w:rsid w:val="00CE79EF"/>
    <w:rsid w:val="00CE7B7A"/>
    <w:rsid w:val="00CF01F8"/>
    <w:rsid w:val="00CF124B"/>
    <w:rsid w:val="00CF165B"/>
    <w:rsid w:val="00CF1D9E"/>
    <w:rsid w:val="00D00134"/>
    <w:rsid w:val="00D01048"/>
    <w:rsid w:val="00D03BB4"/>
    <w:rsid w:val="00D0542B"/>
    <w:rsid w:val="00D059B8"/>
    <w:rsid w:val="00D06866"/>
    <w:rsid w:val="00D1188D"/>
    <w:rsid w:val="00D15784"/>
    <w:rsid w:val="00D16076"/>
    <w:rsid w:val="00D16278"/>
    <w:rsid w:val="00D16D94"/>
    <w:rsid w:val="00D2129E"/>
    <w:rsid w:val="00D22616"/>
    <w:rsid w:val="00D229C0"/>
    <w:rsid w:val="00D23171"/>
    <w:rsid w:val="00D24143"/>
    <w:rsid w:val="00D243AE"/>
    <w:rsid w:val="00D24949"/>
    <w:rsid w:val="00D30C8E"/>
    <w:rsid w:val="00D319C9"/>
    <w:rsid w:val="00D32B50"/>
    <w:rsid w:val="00D35507"/>
    <w:rsid w:val="00D40BD2"/>
    <w:rsid w:val="00D41626"/>
    <w:rsid w:val="00D45AD7"/>
    <w:rsid w:val="00D461B5"/>
    <w:rsid w:val="00D46D92"/>
    <w:rsid w:val="00D50A84"/>
    <w:rsid w:val="00D5401C"/>
    <w:rsid w:val="00D55F7D"/>
    <w:rsid w:val="00D55F9B"/>
    <w:rsid w:val="00D560D1"/>
    <w:rsid w:val="00D57AEB"/>
    <w:rsid w:val="00D57BAC"/>
    <w:rsid w:val="00D57BBD"/>
    <w:rsid w:val="00D63449"/>
    <w:rsid w:val="00D64A08"/>
    <w:rsid w:val="00D64DEF"/>
    <w:rsid w:val="00D67018"/>
    <w:rsid w:val="00D701D1"/>
    <w:rsid w:val="00D71F95"/>
    <w:rsid w:val="00D72EEA"/>
    <w:rsid w:val="00D75BB5"/>
    <w:rsid w:val="00D761CE"/>
    <w:rsid w:val="00D76A34"/>
    <w:rsid w:val="00D77FB9"/>
    <w:rsid w:val="00D8077A"/>
    <w:rsid w:val="00D811B0"/>
    <w:rsid w:val="00D83C4C"/>
    <w:rsid w:val="00D8457C"/>
    <w:rsid w:val="00D86AB1"/>
    <w:rsid w:val="00D86BD3"/>
    <w:rsid w:val="00D925ED"/>
    <w:rsid w:val="00D97AF3"/>
    <w:rsid w:val="00D97C8A"/>
    <w:rsid w:val="00DA2052"/>
    <w:rsid w:val="00DA3FBA"/>
    <w:rsid w:val="00DA4277"/>
    <w:rsid w:val="00DA5B0C"/>
    <w:rsid w:val="00DA6B85"/>
    <w:rsid w:val="00DA71BB"/>
    <w:rsid w:val="00DB0CE7"/>
    <w:rsid w:val="00DB3305"/>
    <w:rsid w:val="00DB468B"/>
    <w:rsid w:val="00DB4F77"/>
    <w:rsid w:val="00DB61E6"/>
    <w:rsid w:val="00DB6E6A"/>
    <w:rsid w:val="00DB75D4"/>
    <w:rsid w:val="00DC145E"/>
    <w:rsid w:val="00DC17B3"/>
    <w:rsid w:val="00DC218B"/>
    <w:rsid w:val="00DC340C"/>
    <w:rsid w:val="00DC3CD2"/>
    <w:rsid w:val="00DC5EF0"/>
    <w:rsid w:val="00DD169D"/>
    <w:rsid w:val="00DD2F19"/>
    <w:rsid w:val="00DD4391"/>
    <w:rsid w:val="00DE0E25"/>
    <w:rsid w:val="00DE2294"/>
    <w:rsid w:val="00DE25FA"/>
    <w:rsid w:val="00DF0258"/>
    <w:rsid w:val="00DF270C"/>
    <w:rsid w:val="00DF31F5"/>
    <w:rsid w:val="00DF6C79"/>
    <w:rsid w:val="00DF76BA"/>
    <w:rsid w:val="00DF76EA"/>
    <w:rsid w:val="00DF78DF"/>
    <w:rsid w:val="00E009AF"/>
    <w:rsid w:val="00E037BE"/>
    <w:rsid w:val="00E049CA"/>
    <w:rsid w:val="00E052C5"/>
    <w:rsid w:val="00E06232"/>
    <w:rsid w:val="00E07B1F"/>
    <w:rsid w:val="00E103E4"/>
    <w:rsid w:val="00E10A71"/>
    <w:rsid w:val="00E13119"/>
    <w:rsid w:val="00E14251"/>
    <w:rsid w:val="00E15CCD"/>
    <w:rsid w:val="00E167AA"/>
    <w:rsid w:val="00E20D32"/>
    <w:rsid w:val="00E2166B"/>
    <w:rsid w:val="00E21C44"/>
    <w:rsid w:val="00E24A36"/>
    <w:rsid w:val="00E25052"/>
    <w:rsid w:val="00E2527E"/>
    <w:rsid w:val="00E25EDB"/>
    <w:rsid w:val="00E25FB1"/>
    <w:rsid w:val="00E34278"/>
    <w:rsid w:val="00E34992"/>
    <w:rsid w:val="00E34EF0"/>
    <w:rsid w:val="00E40703"/>
    <w:rsid w:val="00E409DF"/>
    <w:rsid w:val="00E42007"/>
    <w:rsid w:val="00E43CE4"/>
    <w:rsid w:val="00E45351"/>
    <w:rsid w:val="00E45590"/>
    <w:rsid w:val="00E45F9B"/>
    <w:rsid w:val="00E46F41"/>
    <w:rsid w:val="00E51AE9"/>
    <w:rsid w:val="00E51C33"/>
    <w:rsid w:val="00E52E00"/>
    <w:rsid w:val="00E53413"/>
    <w:rsid w:val="00E5386E"/>
    <w:rsid w:val="00E566B8"/>
    <w:rsid w:val="00E5732C"/>
    <w:rsid w:val="00E6200F"/>
    <w:rsid w:val="00E62602"/>
    <w:rsid w:val="00E62CC8"/>
    <w:rsid w:val="00E63B69"/>
    <w:rsid w:val="00E64A1A"/>
    <w:rsid w:val="00E65236"/>
    <w:rsid w:val="00E6573A"/>
    <w:rsid w:val="00E670A9"/>
    <w:rsid w:val="00E70A7B"/>
    <w:rsid w:val="00E71703"/>
    <w:rsid w:val="00E74B14"/>
    <w:rsid w:val="00E74BF1"/>
    <w:rsid w:val="00E751A1"/>
    <w:rsid w:val="00E75AE3"/>
    <w:rsid w:val="00E76581"/>
    <w:rsid w:val="00E769F5"/>
    <w:rsid w:val="00E81023"/>
    <w:rsid w:val="00E81E80"/>
    <w:rsid w:val="00E86CE6"/>
    <w:rsid w:val="00E879AE"/>
    <w:rsid w:val="00E87B45"/>
    <w:rsid w:val="00E90185"/>
    <w:rsid w:val="00E90576"/>
    <w:rsid w:val="00E91762"/>
    <w:rsid w:val="00E91F27"/>
    <w:rsid w:val="00E92044"/>
    <w:rsid w:val="00E96C74"/>
    <w:rsid w:val="00EA2834"/>
    <w:rsid w:val="00EA3FE6"/>
    <w:rsid w:val="00EB0F9E"/>
    <w:rsid w:val="00EB572D"/>
    <w:rsid w:val="00EB5900"/>
    <w:rsid w:val="00EB6177"/>
    <w:rsid w:val="00EB70E4"/>
    <w:rsid w:val="00EB73EF"/>
    <w:rsid w:val="00EB74D5"/>
    <w:rsid w:val="00EC2A1A"/>
    <w:rsid w:val="00EC4811"/>
    <w:rsid w:val="00EC4B5E"/>
    <w:rsid w:val="00EC59A3"/>
    <w:rsid w:val="00EC73AD"/>
    <w:rsid w:val="00EC77CE"/>
    <w:rsid w:val="00ED1078"/>
    <w:rsid w:val="00ED2EBA"/>
    <w:rsid w:val="00ED3177"/>
    <w:rsid w:val="00ED558D"/>
    <w:rsid w:val="00ED5B6F"/>
    <w:rsid w:val="00EE0CBF"/>
    <w:rsid w:val="00EE6DD0"/>
    <w:rsid w:val="00EE73C7"/>
    <w:rsid w:val="00EF4C94"/>
    <w:rsid w:val="00EF50C9"/>
    <w:rsid w:val="00EF745E"/>
    <w:rsid w:val="00EF75FF"/>
    <w:rsid w:val="00F020C1"/>
    <w:rsid w:val="00F03802"/>
    <w:rsid w:val="00F07716"/>
    <w:rsid w:val="00F10990"/>
    <w:rsid w:val="00F10BEA"/>
    <w:rsid w:val="00F13014"/>
    <w:rsid w:val="00F14B6F"/>
    <w:rsid w:val="00F16367"/>
    <w:rsid w:val="00F17896"/>
    <w:rsid w:val="00F17899"/>
    <w:rsid w:val="00F229A5"/>
    <w:rsid w:val="00F232B0"/>
    <w:rsid w:val="00F237C3"/>
    <w:rsid w:val="00F23BF3"/>
    <w:rsid w:val="00F25EE7"/>
    <w:rsid w:val="00F27056"/>
    <w:rsid w:val="00F3094B"/>
    <w:rsid w:val="00F31098"/>
    <w:rsid w:val="00F31E02"/>
    <w:rsid w:val="00F3313E"/>
    <w:rsid w:val="00F353C2"/>
    <w:rsid w:val="00F355A8"/>
    <w:rsid w:val="00F4078D"/>
    <w:rsid w:val="00F40824"/>
    <w:rsid w:val="00F42E2C"/>
    <w:rsid w:val="00F43B26"/>
    <w:rsid w:val="00F460A0"/>
    <w:rsid w:val="00F46ADB"/>
    <w:rsid w:val="00F50733"/>
    <w:rsid w:val="00F512FD"/>
    <w:rsid w:val="00F522A9"/>
    <w:rsid w:val="00F52371"/>
    <w:rsid w:val="00F550F9"/>
    <w:rsid w:val="00F565D3"/>
    <w:rsid w:val="00F566C7"/>
    <w:rsid w:val="00F6044E"/>
    <w:rsid w:val="00F64109"/>
    <w:rsid w:val="00F65BAC"/>
    <w:rsid w:val="00F66E36"/>
    <w:rsid w:val="00F66EAE"/>
    <w:rsid w:val="00F6761A"/>
    <w:rsid w:val="00F74677"/>
    <w:rsid w:val="00F805AD"/>
    <w:rsid w:val="00F80C58"/>
    <w:rsid w:val="00F81F5E"/>
    <w:rsid w:val="00F82CC9"/>
    <w:rsid w:val="00F82E0E"/>
    <w:rsid w:val="00F8340D"/>
    <w:rsid w:val="00F83E7F"/>
    <w:rsid w:val="00F83F8E"/>
    <w:rsid w:val="00F85C17"/>
    <w:rsid w:val="00F865AF"/>
    <w:rsid w:val="00F86ACB"/>
    <w:rsid w:val="00F87403"/>
    <w:rsid w:val="00F87D26"/>
    <w:rsid w:val="00F92A8E"/>
    <w:rsid w:val="00F93627"/>
    <w:rsid w:val="00FA085A"/>
    <w:rsid w:val="00FA2B0C"/>
    <w:rsid w:val="00FA343B"/>
    <w:rsid w:val="00FA3A44"/>
    <w:rsid w:val="00FA4089"/>
    <w:rsid w:val="00FA5E91"/>
    <w:rsid w:val="00FA6080"/>
    <w:rsid w:val="00FB0C6E"/>
    <w:rsid w:val="00FB1547"/>
    <w:rsid w:val="00FB37D7"/>
    <w:rsid w:val="00FB3D2E"/>
    <w:rsid w:val="00FB5BEA"/>
    <w:rsid w:val="00FC11D0"/>
    <w:rsid w:val="00FC1400"/>
    <w:rsid w:val="00FC1835"/>
    <w:rsid w:val="00FC1C11"/>
    <w:rsid w:val="00FC234F"/>
    <w:rsid w:val="00FC4EBE"/>
    <w:rsid w:val="00FD0846"/>
    <w:rsid w:val="00FD193E"/>
    <w:rsid w:val="00FD2DA7"/>
    <w:rsid w:val="00FD3A13"/>
    <w:rsid w:val="00FD4657"/>
    <w:rsid w:val="00FD510D"/>
    <w:rsid w:val="00FD5F6C"/>
    <w:rsid w:val="00FE161A"/>
    <w:rsid w:val="00FE24E1"/>
    <w:rsid w:val="00FE2948"/>
    <w:rsid w:val="00FE301A"/>
    <w:rsid w:val="00FE349C"/>
    <w:rsid w:val="00FE540E"/>
    <w:rsid w:val="00FE679E"/>
    <w:rsid w:val="00FF0581"/>
    <w:rsid w:val="00FF1240"/>
    <w:rsid w:val="00FF18B7"/>
    <w:rsid w:val="00FF6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49AB563A-7419-46A0-B6B2-B21990EA1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3BB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30F1"/>
    <w:pPr>
      <w:ind w:left="720"/>
      <w:contextualSpacing/>
    </w:pPr>
  </w:style>
  <w:style w:type="paragraph" w:styleId="Header">
    <w:name w:val="header"/>
    <w:basedOn w:val="Normal"/>
    <w:link w:val="HeaderChar"/>
    <w:uiPriority w:val="99"/>
    <w:unhideWhenUsed/>
    <w:rsid w:val="00DC17B3"/>
    <w:pPr>
      <w:tabs>
        <w:tab w:val="center" w:pos="4680"/>
        <w:tab w:val="right" w:pos="9360"/>
      </w:tabs>
    </w:pPr>
  </w:style>
  <w:style w:type="character" w:customStyle="1" w:styleId="HeaderChar">
    <w:name w:val="Header Char"/>
    <w:link w:val="Header"/>
    <w:uiPriority w:val="99"/>
    <w:rsid w:val="00DC17B3"/>
    <w:rPr>
      <w:sz w:val="22"/>
      <w:szCs w:val="22"/>
    </w:rPr>
  </w:style>
  <w:style w:type="paragraph" w:styleId="Footer">
    <w:name w:val="footer"/>
    <w:basedOn w:val="Normal"/>
    <w:link w:val="FooterChar"/>
    <w:uiPriority w:val="99"/>
    <w:unhideWhenUsed/>
    <w:rsid w:val="00DC17B3"/>
    <w:pPr>
      <w:tabs>
        <w:tab w:val="center" w:pos="4680"/>
        <w:tab w:val="right" w:pos="9360"/>
      </w:tabs>
    </w:pPr>
  </w:style>
  <w:style w:type="character" w:customStyle="1" w:styleId="FooterChar">
    <w:name w:val="Footer Char"/>
    <w:link w:val="Footer"/>
    <w:uiPriority w:val="99"/>
    <w:rsid w:val="00DC17B3"/>
    <w:rPr>
      <w:sz w:val="22"/>
      <w:szCs w:val="22"/>
    </w:rPr>
  </w:style>
  <w:style w:type="paragraph" w:styleId="NoSpacing">
    <w:name w:val="No Spacing"/>
    <w:uiPriority w:val="1"/>
    <w:qFormat/>
    <w:rsid w:val="004A50D3"/>
    <w:rPr>
      <w:sz w:val="22"/>
      <w:szCs w:val="22"/>
    </w:rPr>
  </w:style>
  <w:style w:type="paragraph" w:styleId="BalloonText">
    <w:name w:val="Balloon Text"/>
    <w:basedOn w:val="Normal"/>
    <w:link w:val="BalloonTextChar"/>
    <w:uiPriority w:val="99"/>
    <w:semiHidden/>
    <w:unhideWhenUsed/>
    <w:rsid w:val="00501DA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501DAB"/>
    <w:rPr>
      <w:rFonts w:ascii="Tahoma" w:hAnsi="Tahoma" w:cs="Tahoma"/>
      <w:sz w:val="16"/>
      <w:szCs w:val="16"/>
    </w:rPr>
  </w:style>
  <w:style w:type="paragraph" w:styleId="Revision">
    <w:name w:val="Revision"/>
    <w:hidden/>
    <w:uiPriority w:val="99"/>
    <w:semiHidden/>
    <w:rsid w:val="00CB4362"/>
    <w:rPr>
      <w:sz w:val="22"/>
      <w:szCs w:val="22"/>
    </w:rPr>
  </w:style>
  <w:style w:type="paragraph" w:styleId="PlainText">
    <w:name w:val="Plain Text"/>
    <w:basedOn w:val="Normal"/>
    <w:link w:val="PlainTextChar"/>
    <w:uiPriority w:val="99"/>
    <w:unhideWhenUsed/>
    <w:rsid w:val="001B2D8A"/>
    <w:pPr>
      <w:spacing w:after="0" w:line="240" w:lineRule="auto"/>
    </w:pPr>
    <w:rPr>
      <w:rFonts w:ascii="Consolas" w:hAnsi="Consolas"/>
      <w:sz w:val="21"/>
      <w:szCs w:val="21"/>
    </w:rPr>
  </w:style>
  <w:style w:type="character" w:customStyle="1" w:styleId="PlainTextChar">
    <w:name w:val="Plain Text Char"/>
    <w:link w:val="PlainText"/>
    <w:uiPriority w:val="99"/>
    <w:rsid w:val="001B2D8A"/>
    <w:rPr>
      <w:rFonts w:ascii="Consolas" w:hAnsi="Consolas"/>
      <w:sz w:val="21"/>
      <w:szCs w:val="21"/>
    </w:rPr>
  </w:style>
  <w:style w:type="paragraph" w:customStyle="1" w:styleId="Default">
    <w:name w:val="Default"/>
    <w:rsid w:val="00E5732C"/>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2018256">
      <w:bodyDiv w:val="1"/>
      <w:marLeft w:val="0"/>
      <w:marRight w:val="0"/>
      <w:marTop w:val="0"/>
      <w:marBottom w:val="0"/>
      <w:divBdr>
        <w:top w:val="none" w:sz="0" w:space="0" w:color="auto"/>
        <w:left w:val="none" w:sz="0" w:space="0" w:color="auto"/>
        <w:bottom w:val="none" w:sz="0" w:space="0" w:color="auto"/>
        <w:right w:val="none" w:sz="0" w:space="0" w:color="auto"/>
      </w:divBdr>
    </w:div>
    <w:div w:id="1618835712">
      <w:bodyDiv w:val="1"/>
      <w:marLeft w:val="0"/>
      <w:marRight w:val="0"/>
      <w:marTop w:val="0"/>
      <w:marBottom w:val="0"/>
      <w:divBdr>
        <w:top w:val="none" w:sz="0" w:space="0" w:color="auto"/>
        <w:left w:val="none" w:sz="0" w:space="0" w:color="auto"/>
        <w:bottom w:val="none" w:sz="0" w:space="0" w:color="auto"/>
        <w:right w:val="none" w:sz="0" w:space="0" w:color="auto"/>
      </w:divBdr>
    </w:div>
    <w:div w:id="2131630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S:\Noise\ACAT\Admin\Minutes\2011\ACAT%20Minutes%20MAR-08-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EF7BA9-A07F-43BF-B95A-19C3DD32CD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ACAT Minutes MAR-08-2011</Template>
  <TotalTime>207</TotalTime>
  <Pages>3</Pages>
  <Words>1214</Words>
  <Characters>6925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cp:lastModifiedBy>Lauren Tapia</cp:lastModifiedBy>
  <cp:revision>6</cp:revision>
  <cp:lastPrinted>2014-10-13T14:51:00Z</cp:lastPrinted>
  <dcterms:created xsi:type="dcterms:W3CDTF">2014-10-16T20:02:00Z</dcterms:created>
  <dcterms:modified xsi:type="dcterms:W3CDTF">2014-10-29T18:32:00Z</dcterms:modified>
</cp:coreProperties>
</file>